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CF2" w:rsidRPr="00B96CF2" w:rsidRDefault="00B96CF2" w:rsidP="006D1E1E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96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B96CF2" w:rsidRPr="00B96CF2" w:rsidRDefault="00B96CF2" w:rsidP="006D1E1E">
      <w:pPr>
        <w:tabs>
          <w:tab w:val="left" w:pos="4948"/>
          <w:tab w:val="left" w:pos="5768"/>
          <w:tab w:val="left" w:pos="6588"/>
          <w:tab w:val="left" w:pos="8708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A409F5" w:rsidRDefault="00A409F5" w:rsidP="00A409F5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 декабря 2023 года № 145-оз</w:t>
      </w:r>
    </w:p>
    <w:p w:rsidR="00B96CF2" w:rsidRDefault="00B96CF2" w:rsidP="00A409F5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CF2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7)</w:t>
      </w:r>
    </w:p>
    <w:p w:rsidR="006D1E1E" w:rsidRPr="006D1E1E" w:rsidRDefault="006D1E1E" w:rsidP="00B96CF2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1E1E" w:rsidRPr="006D1E1E" w:rsidRDefault="006D1E1E" w:rsidP="00B96CF2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1E1E" w:rsidRPr="006D1E1E" w:rsidRDefault="006D1E1E" w:rsidP="00B96CF2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1E1E" w:rsidRPr="006D1E1E" w:rsidRDefault="006D1E1E" w:rsidP="00B96CF2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2600" w:type="dxa"/>
        <w:tblLook w:val="04A0" w:firstRow="1" w:lastRow="0" w:firstColumn="1" w:lastColumn="0" w:noHBand="0" w:noVBand="1"/>
      </w:tblPr>
      <w:tblGrid>
        <w:gridCol w:w="12600"/>
      </w:tblGrid>
      <w:tr w:rsidR="00B96CF2" w:rsidRPr="00B96CF2" w:rsidTr="00B96CF2">
        <w:trPr>
          <w:trHeight w:val="1425"/>
        </w:trPr>
        <w:tc>
          <w:tcPr>
            <w:tcW w:w="1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6CF2" w:rsidRPr="00B96CF2" w:rsidRDefault="00B96CF2" w:rsidP="006D1E1E">
            <w:pPr>
              <w:spacing w:after="0" w:line="240" w:lineRule="auto"/>
              <w:ind w:right="271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</w:t>
            </w: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бюджетных ассигнований по разделам и подразделам</w:t>
            </w:r>
            <w:r w:rsidR="006D1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D1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классификации расходов бюджетов</w:t>
            </w:r>
            <w:r w:rsidR="006D1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D1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2024 год и на плановый период 2025 и 2026 годов</w:t>
            </w:r>
          </w:p>
        </w:tc>
      </w:tr>
    </w:tbl>
    <w:p w:rsidR="00B96CF2" w:rsidRPr="006D1E1E" w:rsidRDefault="00B96CF2" w:rsidP="00B96CF2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108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6D1E1E" w:rsidRPr="006D1E1E" w:rsidRDefault="006D1E1E" w:rsidP="00B96CF2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3572"/>
        <w:gridCol w:w="567"/>
        <w:gridCol w:w="567"/>
        <w:gridCol w:w="1644"/>
        <w:gridCol w:w="1644"/>
        <w:gridCol w:w="1644"/>
      </w:tblGrid>
      <w:tr w:rsidR="00F232C5" w:rsidRPr="006D1E1E" w:rsidTr="00F232C5">
        <w:trPr>
          <w:trHeight w:val="20"/>
        </w:trPr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ПР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Сумма</w:t>
            </w:r>
            <w:r w:rsidR="006D1E1E" w:rsidRPr="006D1E1E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6D1E1E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(тысяч рублей)</w:t>
            </w:r>
          </w:p>
        </w:tc>
      </w:tr>
      <w:tr w:rsidR="00B96CF2" w:rsidRPr="006D1E1E" w:rsidTr="00F232C5">
        <w:trPr>
          <w:trHeight w:val="20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CF2" w:rsidRPr="006D1E1E" w:rsidRDefault="00B96CF2" w:rsidP="00B96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CF2" w:rsidRPr="006D1E1E" w:rsidRDefault="00B96CF2" w:rsidP="00B96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CF2" w:rsidRPr="006D1E1E" w:rsidRDefault="00B96CF2" w:rsidP="00B96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2024 год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2025 год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2026 год</w:t>
            </w:r>
          </w:p>
        </w:tc>
      </w:tr>
    </w:tbl>
    <w:p w:rsidR="006D1E1E" w:rsidRPr="006D1E1E" w:rsidRDefault="006D1E1E" w:rsidP="006D1E1E">
      <w:pPr>
        <w:tabs>
          <w:tab w:val="left" w:pos="3515"/>
          <w:tab w:val="left" w:pos="4082"/>
          <w:tab w:val="left" w:pos="4649"/>
          <w:tab w:val="left" w:pos="6350"/>
          <w:tab w:val="left" w:pos="8051"/>
        </w:tabs>
        <w:spacing w:after="0" w:line="14" w:lineRule="auto"/>
        <w:ind w:left="113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3572"/>
        <w:gridCol w:w="567"/>
        <w:gridCol w:w="567"/>
        <w:gridCol w:w="1644"/>
        <w:gridCol w:w="1644"/>
        <w:gridCol w:w="1644"/>
      </w:tblGrid>
      <w:tr w:rsidR="00B96CF2" w:rsidRPr="006D1E1E" w:rsidTr="00854140">
        <w:trPr>
          <w:trHeight w:val="20"/>
          <w:tblHeader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222 591 894,5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209 748 194,8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204 672 236,9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57" w:type="dxa"/>
            </w:tcMar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ОБЩЕГОСУДАРСТВЕННЫЕ</w:t>
            </w: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24 507 777,1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17 940 261,3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17 657 139,3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</w:t>
            </w:r>
            <w:r w:rsidR="006D1E1E"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8 865,1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8 865,1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8 865,1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</w:t>
            </w:r>
            <w:r w:rsidR="006D1E1E"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771 334,4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770 691,3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770 691,3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Функционирование Правительства Российской </w:t>
            </w: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4 736 283,5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4 736 283,4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4 736 283,5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604 240,0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557 854,0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560 722,1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</w:t>
            </w:r>
            <w:r w:rsid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таможенных органов и</w:t>
            </w:r>
            <w:r w:rsid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130 322,8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130 322,8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130 322,8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367 655,1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138 258,1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137 487,1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793 882,0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1 444 416,5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911 125,1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16 549,1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16 549,1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16 549,1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17 078 645,1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10 137 021,0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10 385 093,2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151 534,6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103 152,8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112 465,3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</w:t>
            </w:r>
            <w:r w:rsidR="00F232C5"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151 534,6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103 152,8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112 465,3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</w:t>
            </w:r>
            <w:r w:rsidR="00F232C5"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4 271 557,7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3 387 924,3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3 272 529,9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1 266 050,5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646 464,2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531 069,8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</w:t>
            </w:r>
            <w:r w:rsid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территории от чрезвычайных ситуаций природного и</w:t>
            </w:r>
            <w:r w:rsid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2 339 674,1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2 276 927,0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2 276 927,0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Другие вопросы в области национальной безопасности и</w:t>
            </w:r>
            <w:r w:rsid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665 833,1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464 533,1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464 533,1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42 264 339,8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41 428 175,1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45 783 111,6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525 759,3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630 470,4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520 197,0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Топливно-энергетический комплекс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4 767 425,3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4 767 425,3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4 767 425,3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Воспроизводство минерально-сырьевой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5 382,3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5 382,3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5 382,3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</w:t>
            </w:r>
            <w:r w:rsidR="00F232C5"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6 143 882,6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6 130 572,3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6 580 924,6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82 978,7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71 978,7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71 277,7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1 920 325,2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1 923 895,5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1 959 259,6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1 607 015,9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1 119 242,5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1 206 286,0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20 991 844,0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21 616 873,3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25 661 563,4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2 858 507,2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2 927 859,3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2 928 085,3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19 050,0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19 050,0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19 050,0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3 342 169,3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2 215 425,5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2 063 660,4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15 417 976,1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9 940 974,7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7 967 134,8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4 998 001,0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2 415 344,1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607 534,7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7 883 230,5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6 975 135,1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6 826 689,2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1 976 122,8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56 958,4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39 373,8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560 621,8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493 537,1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493 537,1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697 531,6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694 949,1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591 774,6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Охрана объектов растительного и животного мира и среды их обитания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179 749,4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172 226,5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175 486,8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517 782,2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522 722,6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416 287,8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49 947 558,5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50 798 969,0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46 284 429,8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17 519 701,2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17 398 856,2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16 518 213,2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25 176 742,0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26 382 595,0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23 005 895,2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441 433,2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589 979,4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379 016,3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3 712 792,7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3 728 473,8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3 695 941,2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439 578,1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421 482,7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421 541,6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1 025 358,6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1 023 034,6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1 023 034,6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648 323,2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332 183,5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318 426,5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983 629,5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922 363,8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922 361,2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4 669 328,3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4 562 998,4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4 919 284,2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4 543 714,0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4 463 277,4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4 818 378,4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14 400,0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111 214,3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85 321,0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86 505,8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22 936 483,4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23 495 453,6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20 506 577,9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5 753 783,7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5 297 354,7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5 182 760,7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7 716 525,9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8 723 917,3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5 665 897,9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Медицинская помощь в</w:t>
            </w:r>
            <w:r w:rsid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дневных стационарах всех типов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81 062,8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81 062,8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81 062,8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Скорая медицинская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506 064,1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467 028,9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486 921,2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Санаторно-оздоровительная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129 134,0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133 484,0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128 484,0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373 561,3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374 611,3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377 861,3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8 376 351,6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8 417 994,6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8 583 590,0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44 418 352,1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45 102 383,1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46 053 272,9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597 480,5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646 178,6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707 924,8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6 842 153,9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6 450 791,1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6 352 739,6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26 741 631,1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27 600 661,8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28 664 365,3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8 349 613,1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8 650 682,5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8 589 743,6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1 887 473,5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1 754 069,1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1 738 499,6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2 293 685,9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2 744 326,5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2 409 414,9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25 762,1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25 762,1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25 762,1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1 218 848,2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1 694 839,6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1 358 903,1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758 003,5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734 615,0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735 657,8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291 072,1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289 109,8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289 091,9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520 084,3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503 384,3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503 384,3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420 445,0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403 745,0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403 745,0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Периодическая печать и</w:t>
            </w:r>
            <w:r w:rsid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99 639,3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99 639,3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99 639,3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1 530 849,1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1 034 212,0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632 200,2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Обслуживание государственного</w:t>
            </w: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1 530 849,1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1 034 212,0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632 200,2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8 964 836,0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8 011 030,6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7 979 517,2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3 957 209,4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3 658 236,7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4 165 777,7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дотации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806 675,0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606 675,0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606 675,0</w:t>
            </w:r>
          </w:p>
        </w:tc>
      </w:tr>
      <w:tr w:rsidR="00B96CF2" w:rsidRPr="00B96CF2" w:rsidTr="00854140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854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B96CF2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4 200 951,6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3 746 118,9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CF2" w:rsidRPr="00B96CF2" w:rsidRDefault="00B96CF2" w:rsidP="0085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3 207 064,5</w:t>
            </w:r>
          </w:p>
        </w:tc>
      </w:tr>
    </w:tbl>
    <w:p w:rsidR="0062784D" w:rsidRDefault="0062784D" w:rsidP="003B44B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sectPr w:rsidR="0062784D" w:rsidSect="003B44B6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3964" w:rsidRDefault="00C43964" w:rsidP="003B44B6">
      <w:pPr>
        <w:spacing w:after="0" w:line="240" w:lineRule="auto"/>
      </w:pPr>
      <w:r>
        <w:separator/>
      </w:r>
    </w:p>
  </w:endnote>
  <w:endnote w:type="continuationSeparator" w:id="0">
    <w:p w:rsidR="00C43964" w:rsidRDefault="00C43964" w:rsidP="003B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3964" w:rsidRDefault="00C43964" w:rsidP="003B44B6">
      <w:pPr>
        <w:spacing w:after="0" w:line="240" w:lineRule="auto"/>
      </w:pPr>
      <w:r>
        <w:separator/>
      </w:r>
    </w:p>
  </w:footnote>
  <w:footnote w:type="continuationSeparator" w:id="0">
    <w:p w:rsidR="00C43964" w:rsidRDefault="00C43964" w:rsidP="003B4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695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B96CF2" w:rsidRPr="003B44B6" w:rsidRDefault="00B96CF2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3B44B6">
          <w:rPr>
            <w:rFonts w:ascii="Times New Roman" w:hAnsi="Times New Roman" w:cs="Times New Roman"/>
            <w:sz w:val="24"/>
          </w:rPr>
          <w:fldChar w:fldCharType="begin"/>
        </w:r>
        <w:r w:rsidRPr="003B44B6">
          <w:rPr>
            <w:rFonts w:ascii="Times New Roman" w:hAnsi="Times New Roman" w:cs="Times New Roman"/>
            <w:sz w:val="24"/>
          </w:rPr>
          <w:instrText>PAGE   \* MERGEFORMAT</w:instrText>
        </w:r>
        <w:r w:rsidRPr="003B44B6">
          <w:rPr>
            <w:rFonts w:ascii="Times New Roman" w:hAnsi="Times New Roman" w:cs="Times New Roman"/>
            <w:sz w:val="24"/>
          </w:rPr>
          <w:fldChar w:fldCharType="separate"/>
        </w:r>
        <w:r w:rsidR="00A409F5">
          <w:rPr>
            <w:rFonts w:ascii="Times New Roman" w:hAnsi="Times New Roman" w:cs="Times New Roman"/>
            <w:noProof/>
            <w:sz w:val="24"/>
          </w:rPr>
          <w:t>2</w:t>
        </w:r>
        <w:r w:rsidRPr="003B44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96CF2" w:rsidRPr="003B44B6" w:rsidRDefault="00B96CF2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84D"/>
    <w:rsid w:val="00174C02"/>
    <w:rsid w:val="003B44B6"/>
    <w:rsid w:val="004C309D"/>
    <w:rsid w:val="0062784D"/>
    <w:rsid w:val="006D1E1E"/>
    <w:rsid w:val="00854140"/>
    <w:rsid w:val="00A409F5"/>
    <w:rsid w:val="00AB4E9A"/>
    <w:rsid w:val="00B96CF2"/>
    <w:rsid w:val="00C43964"/>
    <w:rsid w:val="00F2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505579-2A7D-41D8-A16F-39EB25157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4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44B6"/>
  </w:style>
  <w:style w:type="paragraph" w:styleId="a5">
    <w:name w:val="footer"/>
    <w:basedOn w:val="a"/>
    <w:link w:val="a6"/>
    <w:uiPriority w:val="99"/>
    <w:unhideWhenUsed/>
    <w:rsid w:val="003B4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44B6"/>
  </w:style>
  <w:style w:type="paragraph" w:styleId="a7">
    <w:name w:val="Balloon Text"/>
    <w:basedOn w:val="a"/>
    <w:link w:val="a8"/>
    <w:uiPriority w:val="99"/>
    <w:semiHidden/>
    <w:unhideWhenUsed/>
    <w:rsid w:val="00F23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232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.krauze\Documents\&#1055;&#1086;&#1083;&#1100;&#1079;&#1086;&#1074;&#1072;&#1090;&#1077;&#1083;&#1100;&#1089;&#1082;&#1080;&#1077;%20&#1096;&#1072;&#1073;&#1083;&#1086;&#1085;&#1099;%20Office\Doc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Doc2</Template>
  <TotalTime>0</TotalTime>
  <Pages>6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2023-12-05T10:45:00Z</cp:lastPrinted>
  <dcterms:created xsi:type="dcterms:W3CDTF">2023-12-25T07:01:00Z</dcterms:created>
  <dcterms:modified xsi:type="dcterms:W3CDTF">2023-12-25T07:01:00Z</dcterms:modified>
</cp:coreProperties>
</file>