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C37A7" w:rsidRDefault="00EC37A7" w:rsidP="00EC37A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 xml:space="preserve">О проекте областного закона "О внесении изменений </w:t>
            </w:r>
          </w:p>
          <w:p w:rsidR="00EC37A7" w:rsidRDefault="00EC37A7" w:rsidP="00EC37A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 xml:space="preserve">в статьи 5 и 8 областного закона "О выплатах </w:t>
            </w:r>
          </w:p>
          <w:p w:rsidR="00EC37A7" w:rsidRDefault="00EC37A7" w:rsidP="00EC37A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 xml:space="preserve">по обязательному государственному страхованию лиц, замещающих государственные должности </w:t>
            </w:r>
          </w:p>
          <w:p w:rsidR="00EC37A7" w:rsidRDefault="00EC37A7" w:rsidP="00EC37A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 xml:space="preserve">Ленинградской области" </w:t>
            </w:r>
          </w:p>
          <w:p w:rsidR="00D5450C" w:rsidRDefault="00D5450C">
            <w:pPr>
              <w:pStyle w:val="a8"/>
              <w:jc w:val="center"/>
              <w:rPr>
                <w:sz w:val="28"/>
              </w:rPr>
            </w:pPr>
          </w:p>
        </w:tc>
      </w:tr>
    </w:tbl>
    <w:p w:rsidR="00D5450C" w:rsidRDefault="00D5450C">
      <w:pPr>
        <w:shd w:val="clear" w:color="auto" w:fill="FFFFFF"/>
        <w:rPr>
          <w:snapToGrid w:val="0"/>
        </w:rPr>
      </w:pPr>
    </w:p>
    <w:p w:rsidR="00EC37A7" w:rsidRDefault="008D748F" w:rsidP="008D748F">
      <w:pPr>
        <w:pStyle w:val="a9"/>
        <w:widowControl/>
        <w:tabs>
          <w:tab w:val="left" w:pos="709"/>
          <w:tab w:val="left" w:pos="993"/>
        </w:tabs>
        <w:ind w:left="0"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Pr="008D74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C37A7">
        <w:rPr>
          <w:rFonts w:ascii="Times New Roman" w:eastAsia="Calibri" w:hAnsi="Times New Roman" w:cs="Times New Roman"/>
          <w:bCs/>
          <w:sz w:val="28"/>
          <w:szCs w:val="28"/>
        </w:rPr>
        <w:t>Одобрить проект областного закона "О внесении изменений           в статьи 5 и 8 областного закона "О выплатах по обязательному государственному страхованию лиц, замещающих государственные должности Ленинградской области".</w:t>
      </w:r>
    </w:p>
    <w:p w:rsidR="00EC37A7" w:rsidRPr="00EC37A7" w:rsidRDefault="008D748F" w:rsidP="008D748F">
      <w:pPr>
        <w:tabs>
          <w:tab w:val="left" w:pos="0"/>
          <w:tab w:val="left" w:pos="993"/>
        </w:tabs>
        <w:contextualSpacing/>
        <w:rPr>
          <w:rFonts w:eastAsia="Arial Unicode MS"/>
          <w:szCs w:val="28"/>
        </w:rPr>
      </w:pPr>
      <w:r>
        <w:rPr>
          <w:rFonts w:eastAsia="Calibri"/>
          <w:szCs w:val="28"/>
        </w:rPr>
        <w:t xml:space="preserve">2. </w:t>
      </w:r>
      <w:r w:rsidR="00EC37A7" w:rsidRPr="00EC37A7">
        <w:rPr>
          <w:rFonts w:eastAsia="Calibri"/>
          <w:szCs w:val="28"/>
        </w:rPr>
        <w:t xml:space="preserve">Предложить Губернатору Ленинградской области внести               на рассмотрение Законодательного собрания Ленинградской области проект областного закона </w:t>
      </w:r>
      <w:r w:rsidR="00EC37A7" w:rsidRPr="00EC37A7">
        <w:rPr>
          <w:rFonts w:eastAsia="Calibri"/>
          <w:bCs/>
          <w:szCs w:val="28"/>
        </w:rPr>
        <w:t>"О внесении изменений в статьи 5 и 8 областного закона "О выплатах по обязательному государственному страхованию лиц, замещающих государственные должности Ленинградской области".</w:t>
      </w:r>
    </w:p>
    <w:p w:rsidR="00EC37A7" w:rsidRDefault="00EC37A7" w:rsidP="00EC37A7">
      <w:pPr>
        <w:rPr>
          <w:szCs w:val="28"/>
        </w:rPr>
      </w:pPr>
    </w:p>
    <w:p w:rsidR="008D748F" w:rsidRDefault="008D748F" w:rsidP="00EC37A7">
      <w:pPr>
        <w:rPr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C37A7" w:rsidTr="00EC37A7">
        <w:tc>
          <w:tcPr>
            <w:tcW w:w="4643" w:type="dxa"/>
            <w:hideMark/>
          </w:tcPr>
          <w:p w:rsidR="00EC37A7" w:rsidRDefault="00EC37A7" w:rsidP="00EC37A7">
            <w:pPr>
              <w:ind w:firstLine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Губернатор</w:t>
            </w:r>
          </w:p>
          <w:p w:rsidR="00EC37A7" w:rsidRDefault="00EC37A7" w:rsidP="00EC37A7">
            <w:pPr>
              <w:ind w:firstLine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Ленинградской области</w:t>
            </w:r>
          </w:p>
        </w:tc>
        <w:tc>
          <w:tcPr>
            <w:tcW w:w="4644" w:type="dxa"/>
          </w:tcPr>
          <w:p w:rsidR="00EC37A7" w:rsidRDefault="00EC37A7">
            <w:pPr>
              <w:rPr>
                <w:rFonts w:ascii="Times New Roman" w:hAnsi="Times New Roman" w:cs="Times New Roman"/>
                <w:szCs w:val="28"/>
              </w:rPr>
            </w:pPr>
          </w:p>
          <w:p w:rsidR="00EC37A7" w:rsidRDefault="00EC37A7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А.Дрозденко</w:t>
            </w:r>
            <w:proofErr w:type="spellEnd"/>
          </w:p>
        </w:tc>
      </w:tr>
    </w:tbl>
    <w:p w:rsidR="00EC37A7" w:rsidRDefault="00EC37A7" w:rsidP="00EC37A7">
      <w:pPr>
        <w:rPr>
          <w:szCs w:val="28"/>
          <w:lang w:eastAsia="en-US"/>
        </w:rPr>
      </w:pPr>
    </w:p>
    <w:p w:rsidR="000A6E4B" w:rsidRDefault="000A6E4B" w:rsidP="00EC37A7">
      <w:pPr>
        <w:rPr>
          <w:szCs w:val="28"/>
          <w:lang w:eastAsia="en-US"/>
        </w:rPr>
      </w:pPr>
    </w:p>
    <w:p w:rsidR="000A6E4B" w:rsidRDefault="000A6E4B" w:rsidP="00EC37A7">
      <w:pPr>
        <w:rPr>
          <w:szCs w:val="28"/>
          <w:lang w:eastAsia="en-US"/>
        </w:rPr>
      </w:pPr>
    </w:p>
    <w:p w:rsidR="000A6E4B" w:rsidRDefault="000A6E4B" w:rsidP="00EC37A7">
      <w:pPr>
        <w:rPr>
          <w:szCs w:val="28"/>
          <w:lang w:eastAsia="en-US"/>
        </w:rPr>
      </w:pPr>
    </w:p>
    <w:p w:rsidR="000A6E4B" w:rsidRDefault="000A6E4B" w:rsidP="00EC37A7">
      <w:pPr>
        <w:rPr>
          <w:szCs w:val="28"/>
          <w:lang w:eastAsia="en-US"/>
        </w:rPr>
      </w:pPr>
    </w:p>
    <w:p w:rsidR="000A6E4B" w:rsidRDefault="000A6E4B" w:rsidP="00EC37A7">
      <w:pPr>
        <w:rPr>
          <w:szCs w:val="28"/>
          <w:lang w:eastAsia="en-US"/>
        </w:rPr>
      </w:pPr>
    </w:p>
    <w:p w:rsidR="000A6E4B" w:rsidRDefault="000A6E4B" w:rsidP="00EC37A7">
      <w:pPr>
        <w:rPr>
          <w:szCs w:val="28"/>
          <w:lang w:eastAsia="en-US"/>
        </w:rPr>
      </w:pPr>
    </w:p>
    <w:p w:rsidR="000A6E4B" w:rsidRDefault="000A6E4B" w:rsidP="00EC37A7">
      <w:pPr>
        <w:rPr>
          <w:szCs w:val="28"/>
          <w:lang w:eastAsia="en-US"/>
        </w:rPr>
      </w:pPr>
    </w:p>
    <w:p w:rsidR="000A6E4B" w:rsidRDefault="000A6E4B" w:rsidP="00EC37A7">
      <w:pPr>
        <w:rPr>
          <w:szCs w:val="28"/>
          <w:lang w:eastAsia="en-US"/>
        </w:rPr>
      </w:pPr>
    </w:p>
    <w:p w:rsidR="000A6E4B" w:rsidRDefault="000A6E4B" w:rsidP="00EC37A7">
      <w:pPr>
        <w:rPr>
          <w:szCs w:val="28"/>
          <w:lang w:eastAsia="en-US"/>
        </w:rPr>
      </w:pPr>
      <w:bookmarkStart w:id="0" w:name="_GoBack"/>
      <w:bookmarkEnd w:id="0"/>
    </w:p>
    <w:sectPr w:rsidR="000A6E4B">
      <w:headerReference w:type="even" r:id="rId9"/>
      <w:headerReference w:type="default" r:id="rId10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82C" w:rsidRDefault="0043082C">
      <w:r>
        <w:separator/>
      </w:r>
    </w:p>
  </w:endnote>
  <w:endnote w:type="continuationSeparator" w:id="0">
    <w:p w:rsidR="0043082C" w:rsidRDefault="00430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82C" w:rsidRDefault="0043082C">
      <w:r>
        <w:separator/>
      </w:r>
    </w:p>
  </w:footnote>
  <w:footnote w:type="continuationSeparator" w:id="0">
    <w:p w:rsidR="0043082C" w:rsidRDefault="004308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947DC">
      <w:rPr>
        <w:rStyle w:val="a7"/>
        <w:noProof/>
      </w:rPr>
      <w:t>3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7C5B78AC"/>
    <w:multiLevelType w:val="multilevel"/>
    <w:tmpl w:val="9372284A"/>
    <w:lvl w:ilvl="0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b w:val="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315d775-012d-4801-a12f-d34b18b7cc88"/>
  </w:docVars>
  <w:rsids>
    <w:rsidRoot w:val="00153FBA"/>
    <w:rsid w:val="000A6E4B"/>
    <w:rsid w:val="00153FBA"/>
    <w:rsid w:val="00304B3D"/>
    <w:rsid w:val="003A5E6B"/>
    <w:rsid w:val="0043082C"/>
    <w:rsid w:val="004625E5"/>
    <w:rsid w:val="005B7040"/>
    <w:rsid w:val="007C10FC"/>
    <w:rsid w:val="008D748F"/>
    <w:rsid w:val="00A814E3"/>
    <w:rsid w:val="00C21E02"/>
    <w:rsid w:val="00D317FC"/>
    <w:rsid w:val="00D43DC6"/>
    <w:rsid w:val="00D5450C"/>
    <w:rsid w:val="00EC37A7"/>
    <w:rsid w:val="00F37C04"/>
    <w:rsid w:val="00F9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37A7"/>
    <w:pPr>
      <w:widowControl w:val="0"/>
      <w:ind w:left="720" w:firstLine="0"/>
      <w:contextualSpacing/>
      <w:jc w:val="left"/>
    </w:pPr>
    <w:rPr>
      <w:rFonts w:ascii="Arial Unicode MS" w:eastAsia="Arial Unicode MS" w:hAnsi="Arial Unicode MS" w:cs="Arial Unicode MS"/>
      <w:sz w:val="24"/>
      <w:szCs w:val="24"/>
      <w:lang w:eastAsia="en-US"/>
    </w:rPr>
  </w:style>
  <w:style w:type="table" w:styleId="aa">
    <w:name w:val="Table Grid"/>
    <w:basedOn w:val="a3"/>
    <w:uiPriority w:val="59"/>
    <w:rsid w:val="00EC37A7"/>
    <w:pPr>
      <w:widowControl w:val="0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37A7"/>
    <w:pPr>
      <w:widowControl w:val="0"/>
      <w:ind w:left="720" w:firstLine="0"/>
      <w:contextualSpacing/>
      <w:jc w:val="left"/>
    </w:pPr>
    <w:rPr>
      <w:rFonts w:ascii="Arial Unicode MS" w:eastAsia="Arial Unicode MS" w:hAnsi="Arial Unicode MS" w:cs="Arial Unicode MS"/>
      <w:sz w:val="24"/>
      <w:szCs w:val="24"/>
      <w:lang w:eastAsia="en-US"/>
    </w:rPr>
  </w:style>
  <w:style w:type="table" w:styleId="aa">
    <w:name w:val="Table Grid"/>
    <w:basedOn w:val="a3"/>
    <w:uiPriority w:val="59"/>
    <w:rsid w:val="00EC37A7"/>
    <w:pPr>
      <w:widowControl w:val="0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70ff2698-527c-437b-80f0-0bd8d525bd7c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ACE55-58F4-46FC-A3EF-249011153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70ff2698-527c-437b-80f0-0bd8d525bd7c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Алена Михайловна Этель</cp:lastModifiedBy>
  <cp:revision>2</cp:revision>
  <cp:lastPrinted>2022-04-26T10:34:00Z</cp:lastPrinted>
  <dcterms:created xsi:type="dcterms:W3CDTF">2022-04-27T11:26:00Z</dcterms:created>
  <dcterms:modified xsi:type="dcterms:W3CDTF">2022-04-27T11:26:00Z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8315d775-012d-4801-a12f-d34b18b7cc88</vt:lpwstr>
  </property>
</Properties>
</file>