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50C" w:rsidRDefault="00D5450C">
      <w:pPr>
        <w:pStyle w:val="a5"/>
        <w:tabs>
          <w:tab w:val="clear" w:pos="4153"/>
          <w:tab w:val="clear" w:pos="8306"/>
        </w:tabs>
      </w:pPr>
    </w:p>
    <w:p w:rsidR="00E50DD6" w:rsidRDefault="00E50DD6" w:rsidP="00E50DD6">
      <w:pPr>
        <w:pStyle w:val="a5"/>
        <w:ind w:left="5103" w:firstLine="0"/>
        <w:jc w:val="center"/>
      </w:pPr>
      <w:r>
        <w:t>Председателю</w:t>
      </w:r>
    </w:p>
    <w:p w:rsidR="00E50DD6" w:rsidRDefault="00E50DD6" w:rsidP="00E50DD6">
      <w:pPr>
        <w:pStyle w:val="a5"/>
        <w:ind w:left="5103" w:firstLine="0"/>
        <w:jc w:val="center"/>
      </w:pPr>
      <w:r>
        <w:t>Законодательного собрания Ленинградской области</w:t>
      </w:r>
    </w:p>
    <w:p w:rsidR="00E50DD6" w:rsidRDefault="00E50DD6" w:rsidP="00E50DD6">
      <w:pPr>
        <w:pStyle w:val="a5"/>
        <w:tabs>
          <w:tab w:val="clear" w:pos="4153"/>
          <w:tab w:val="clear" w:pos="8306"/>
        </w:tabs>
        <w:ind w:left="5103" w:firstLine="0"/>
        <w:jc w:val="center"/>
      </w:pPr>
    </w:p>
    <w:p w:rsidR="00E50DD6" w:rsidRPr="00E50DD6" w:rsidRDefault="00E50DD6" w:rsidP="00E50DD6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b/>
        </w:rPr>
      </w:pPr>
      <w:proofErr w:type="spellStart"/>
      <w:r w:rsidRPr="00E50DD6">
        <w:rPr>
          <w:b/>
        </w:rPr>
        <w:t>С.М.Бебенину</w:t>
      </w:r>
      <w:proofErr w:type="spellEnd"/>
    </w:p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>
      <w:pPr>
        <w:jc w:val="center"/>
      </w:pPr>
    </w:p>
    <w:p w:rsidR="00D5450C" w:rsidRDefault="00D5450C"/>
    <w:p w:rsidR="00D5450C" w:rsidRDefault="00D5450C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5450C" w:rsidRDefault="00E50DD6" w:rsidP="00E50DD6">
            <w:pPr>
              <w:ind w:firstLine="0"/>
              <w:jc w:val="center"/>
            </w:pPr>
            <w:r w:rsidRPr="00AF66B8">
              <w:rPr>
                <w:b/>
                <w:szCs w:val="28"/>
              </w:rPr>
              <w:t>Уважаемый Сергей Михайлович!</w:t>
            </w:r>
          </w:p>
        </w:tc>
      </w:tr>
    </w:tbl>
    <w:p w:rsidR="00D5450C" w:rsidRPr="00E50DD6" w:rsidRDefault="00D5450C">
      <w:pPr>
        <w:rPr>
          <w:sz w:val="32"/>
          <w:szCs w:val="32"/>
        </w:rPr>
      </w:pPr>
    </w:p>
    <w:p w:rsidR="00E50DD6" w:rsidRPr="00E13123" w:rsidRDefault="00E50DD6" w:rsidP="00484518">
      <w:pPr>
        <w:rPr>
          <w:szCs w:val="28"/>
        </w:rPr>
      </w:pPr>
      <w:r w:rsidRPr="00E50DD6">
        <w:rPr>
          <w:rFonts w:eastAsia="Calibri"/>
          <w:szCs w:val="28"/>
          <w:lang w:eastAsia="en-US"/>
        </w:rPr>
        <w:t>В соответствии с</w:t>
      </w:r>
      <w:r w:rsidR="00286941">
        <w:rPr>
          <w:rFonts w:eastAsia="Calibri"/>
          <w:szCs w:val="28"/>
          <w:lang w:eastAsia="en-US"/>
        </w:rPr>
        <w:t xml:space="preserve"> пунктом 6</w:t>
      </w:r>
      <w:r w:rsidRPr="00E50DD6">
        <w:rPr>
          <w:rFonts w:eastAsia="Calibri"/>
          <w:szCs w:val="28"/>
          <w:lang w:eastAsia="en-US"/>
        </w:rPr>
        <w:t xml:space="preserve"> стать</w:t>
      </w:r>
      <w:r w:rsidR="004E06EF">
        <w:rPr>
          <w:rFonts w:eastAsia="Calibri"/>
          <w:szCs w:val="28"/>
          <w:lang w:eastAsia="en-US"/>
        </w:rPr>
        <w:t>и</w:t>
      </w:r>
      <w:r w:rsidRPr="00E50DD6">
        <w:rPr>
          <w:rFonts w:eastAsia="Calibri"/>
          <w:szCs w:val="28"/>
          <w:lang w:eastAsia="en-US"/>
        </w:rPr>
        <w:t xml:space="preserve"> 20 Устава Ленинградской </w:t>
      </w:r>
      <w:r w:rsidR="00286941">
        <w:rPr>
          <w:rFonts w:eastAsia="Calibri"/>
          <w:szCs w:val="28"/>
          <w:lang w:eastAsia="en-US"/>
        </w:rPr>
        <w:t xml:space="preserve">области </w:t>
      </w:r>
      <w:r w:rsidRPr="00E50DD6">
        <w:rPr>
          <w:rFonts w:eastAsia="Calibri"/>
          <w:szCs w:val="28"/>
          <w:lang w:eastAsia="en-US"/>
        </w:rPr>
        <w:t>направляю на рассмотрение Законодательного собрания Ленинградской области проект областного закона "</w:t>
      </w:r>
      <w:r w:rsidR="0081731B" w:rsidRPr="004A0EBB">
        <w:t xml:space="preserve">О внесении изменений в статьи 5 и 8 областного закона </w:t>
      </w:r>
      <w:r w:rsidR="0081731B">
        <w:t>"</w:t>
      </w:r>
      <w:r w:rsidR="0081731B" w:rsidRPr="004A0EBB">
        <w:t>О выплатах по обязательному государственному страхованию лиц, замещающих государственные должности Ленинградской области</w:t>
      </w:r>
      <w:r w:rsidR="0081731B">
        <w:t>".</w:t>
      </w:r>
    </w:p>
    <w:p w:rsidR="00E50DD6" w:rsidRPr="00E50DD6" w:rsidRDefault="00E50DD6" w:rsidP="00484518">
      <w:pPr>
        <w:rPr>
          <w:rFonts w:eastAsia="Calibri"/>
          <w:szCs w:val="28"/>
          <w:lang w:eastAsia="en-US"/>
        </w:rPr>
      </w:pPr>
    </w:p>
    <w:p w:rsidR="00E50DD6" w:rsidRPr="00E50DD6" w:rsidRDefault="008847D6" w:rsidP="00484518">
      <w:pPr>
        <w:autoSpaceDE w:val="0"/>
        <w:autoSpaceDN w:val="0"/>
        <w:adjustRightInd w:val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Приложение</w:t>
      </w:r>
      <w:r w:rsidR="00E50DD6" w:rsidRPr="00E50DD6">
        <w:rPr>
          <w:rFonts w:eastAsia="Calibri"/>
          <w:szCs w:val="28"/>
          <w:lang w:eastAsia="en-US"/>
        </w:rPr>
        <w:t>:</w:t>
      </w:r>
    </w:p>
    <w:p w:rsidR="00E50DD6" w:rsidRPr="00E50DD6" w:rsidRDefault="00E50DD6" w:rsidP="00484518">
      <w:pPr>
        <w:rPr>
          <w:rFonts w:eastAsia="Calibri"/>
          <w:szCs w:val="28"/>
          <w:lang w:eastAsia="en-US"/>
        </w:rPr>
      </w:pPr>
      <w:r w:rsidRPr="00E50DD6">
        <w:rPr>
          <w:rFonts w:eastAsia="Calibri"/>
          <w:szCs w:val="28"/>
          <w:lang w:eastAsia="en-US"/>
        </w:rPr>
        <w:t xml:space="preserve">1. Проект областного </w:t>
      </w:r>
      <w:r w:rsidR="0081731B">
        <w:rPr>
          <w:rFonts w:eastAsia="Calibri"/>
          <w:szCs w:val="28"/>
          <w:lang w:eastAsia="en-US"/>
        </w:rPr>
        <w:t xml:space="preserve">закона </w:t>
      </w:r>
      <w:r w:rsidR="0081731B" w:rsidRPr="00E50DD6">
        <w:rPr>
          <w:rFonts w:eastAsia="Calibri"/>
          <w:szCs w:val="28"/>
          <w:lang w:eastAsia="en-US"/>
        </w:rPr>
        <w:t>"</w:t>
      </w:r>
      <w:r w:rsidR="0081731B" w:rsidRPr="004A0EBB">
        <w:t xml:space="preserve">О внесении изменений в статьи 5 и 8 областного закона </w:t>
      </w:r>
      <w:r w:rsidR="0081731B">
        <w:t>"</w:t>
      </w:r>
      <w:r w:rsidR="0081731B" w:rsidRPr="004A0EBB">
        <w:t>О выплатах по обязательному государственному страхованию лиц, замещающих государственные должности Ленинградской области</w:t>
      </w:r>
      <w:r w:rsidR="0081731B">
        <w:t xml:space="preserve">" </w:t>
      </w:r>
      <w:r w:rsidRPr="00E50DD6">
        <w:rPr>
          <w:rFonts w:eastAsia="Calibri"/>
          <w:szCs w:val="28"/>
          <w:lang w:eastAsia="en-US"/>
        </w:rPr>
        <w:t>на 1</w:t>
      </w:r>
      <w:r w:rsidRPr="00E50DD6">
        <w:rPr>
          <w:rFonts w:eastAsia="Calibri"/>
          <w:color w:val="FF0000"/>
          <w:szCs w:val="28"/>
          <w:lang w:eastAsia="en-US"/>
        </w:rPr>
        <w:t xml:space="preserve"> </w:t>
      </w:r>
      <w:r w:rsidRPr="00E50DD6">
        <w:rPr>
          <w:rFonts w:eastAsia="Calibri"/>
          <w:szCs w:val="28"/>
          <w:lang w:eastAsia="en-US"/>
        </w:rPr>
        <w:t>л.</w:t>
      </w:r>
    </w:p>
    <w:p w:rsidR="00E50DD6" w:rsidRPr="00E50DD6" w:rsidRDefault="00E50DD6" w:rsidP="00484518">
      <w:pPr>
        <w:rPr>
          <w:rFonts w:eastAsia="Calibri"/>
          <w:szCs w:val="28"/>
          <w:lang w:eastAsia="en-US"/>
        </w:rPr>
      </w:pPr>
      <w:r w:rsidRPr="00E50DD6">
        <w:rPr>
          <w:rFonts w:eastAsia="Calibri"/>
          <w:szCs w:val="28"/>
          <w:lang w:eastAsia="en-US"/>
        </w:rPr>
        <w:t xml:space="preserve">2. Обоснование необходимости принятия областного закона на </w:t>
      </w:r>
      <w:r w:rsidR="001F2304">
        <w:rPr>
          <w:rFonts w:eastAsia="Calibri"/>
          <w:szCs w:val="28"/>
          <w:lang w:eastAsia="en-US"/>
        </w:rPr>
        <w:t>2</w:t>
      </w:r>
      <w:r w:rsidRPr="00E50DD6">
        <w:rPr>
          <w:rFonts w:eastAsia="Calibri"/>
          <w:szCs w:val="28"/>
          <w:lang w:eastAsia="en-US"/>
        </w:rPr>
        <w:t xml:space="preserve"> л.</w:t>
      </w:r>
    </w:p>
    <w:p w:rsidR="00E50DD6" w:rsidRPr="00E50DD6" w:rsidRDefault="00E50DD6" w:rsidP="00484518">
      <w:pPr>
        <w:rPr>
          <w:rFonts w:eastAsia="Calibri"/>
          <w:szCs w:val="28"/>
          <w:lang w:eastAsia="en-US"/>
        </w:rPr>
      </w:pPr>
      <w:r w:rsidRPr="00E50DD6">
        <w:rPr>
          <w:rFonts w:eastAsia="Calibri"/>
          <w:szCs w:val="28"/>
          <w:lang w:eastAsia="en-US"/>
        </w:rPr>
        <w:t xml:space="preserve">3. </w:t>
      </w:r>
      <w:hyperlink r:id="rId8" w:history="1">
        <w:r w:rsidRPr="00E50DD6">
          <w:rPr>
            <w:rStyle w:val="a9"/>
            <w:rFonts w:eastAsia="Calibri"/>
            <w:color w:val="auto"/>
            <w:szCs w:val="28"/>
            <w:u w:val="none"/>
            <w:lang w:eastAsia="en-US"/>
          </w:rPr>
          <w:t>Справка</w:t>
        </w:r>
      </w:hyperlink>
      <w:r w:rsidRPr="00E50DD6">
        <w:rPr>
          <w:rFonts w:eastAsia="Calibri"/>
          <w:szCs w:val="28"/>
          <w:lang w:eastAsia="en-US"/>
        </w:rPr>
        <w:t xml:space="preserve"> о состоянии законодательства в данной сфере правового регулирования на 1 л. </w:t>
      </w:r>
    </w:p>
    <w:p w:rsidR="00E50DD6" w:rsidRPr="00E50DD6" w:rsidRDefault="00E50DD6" w:rsidP="00484518">
      <w:pPr>
        <w:rPr>
          <w:rFonts w:eastAsia="Calibri"/>
          <w:szCs w:val="28"/>
          <w:lang w:eastAsia="en-US"/>
        </w:rPr>
      </w:pPr>
      <w:r w:rsidRPr="00E50DD6">
        <w:rPr>
          <w:rFonts w:eastAsia="Calibri"/>
          <w:szCs w:val="28"/>
          <w:lang w:eastAsia="en-US"/>
        </w:rPr>
        <w:t xml:space="preserve">4. </w:t>
      </w:r>
      <w:r w:rsidRPr="00E13123">
        <w:rPr>
          <w:szCs w:val="28"/>
        </w:rPr>
        <w:t xml:space="preserve">Перечень областных законов и иных действующих нормативных правовых актов Ленинградской области, </w:t>
      </w:r>
      <w:r w:rsidRPr="00E50DD6">
        <w:rPr>
          <w:rFonts w:eastAsia="Calibri"/>
          <w:szCs w:val="28"/>
          <w:lang w:eastAsia="en-US"/>
        </w:rPr>
        <w:t xml:space="preserve">отмены, изменения </w:t>
      </w:r>
      <w:r w:rsidR="007244B8">
        <w:rPr>
          <w:rFonts w:eastAsia="Calibri"/>
          <w:szCs w:val="28"/>
          <w:lang w:eastAsia="en-US"/>
        </w:rPr>
        <w:t xml:space="preserve">                    </w:t>
      </w:r>
      <w:bookmarkStart w:id="0" w:name="_GoBack"/>
      <w:bookmarkEnd w:id="0"/>
      <w:r w:rsidRPr="00E50DD6">
        <w:rPr>
          <w:rFonts w:eastAsia="Calibri"/>
          <w:szCs w:val="28"/>
          <w:lang w:eastAsia="en-US"/>
        </w:rPr>
        <w:t>или дополнения которых потребует принятие областного закона</w:t>
      </w:r>
      <w:r w:rsidR="00664BDB">
        <w:rPr>
          <w:rFonts w:eastAsia="Calibri"/>
          <w:szCs w:val="28"/>
          <w:lang w:eastAsia="en-US"/>
        </w:rPr>
        <w:t>,</w:t>
      </w:r>
      <w:r w:rsidRPr="00E50DD6">
        <w:rPr>
          <w:rFonts w:eastAsia="Calibri"/>
          <w:szCs w:val="28"/>
          <w:lang w:eastAsia="en-US"/>
        </w:rPr>
        <w:t xml:space="preserve"> на 1 л. </w:t>
      </w:r>
    </w:p>
    <w:p w:rsidR="00E50DD6" w:rsidRPr="00E50DD6" w:rsidRDefault="00E50DD6" w:rsidP="00484518">
      <w:pPr>
        <w:rPr>
          <w:rFonts w:eastAsia="Calibri"/>
          <w:szCs w:val="28"/>
          <w:lang w:eastAsia="en-US"/>
        </w:rPr>
      </w:pPr>
      <w:r w:rsidRPr="00E50DD6">
        <w:rPr>
          <w:rFonts w:eastAsia="Calibri"/>
          <w:szCs w:val="28"/>
          <w:lang w:eastAsia="en-US"/>
        </w:rPr>
        <w:t xml:space="preserve">5. </w:t>
      </w:r>
      <w:hyperlink r:id="rId9" w:history="1">
        <w:r w:rsidRPr="00E50DD6">
          <w:rPr>
            <w:rStyle w:val="a9"/>
            <w:rFonts w:eastAsia="Calibri"/>
            <w:color w:val="auto"/>
            <w:szCs w:val="28"/>
            <w:u w:val="none"/>
            <w:lang w:eastAsia="en-US"/>
          </w:rPr>
          <w:t>Предложения</w:t>
        </w:r>
      </w:hyperlink>
      <w:r w:rsidRPr="00E50DD6">
        <w:rPr>
          <w:rFonts w:eastAsia="Calibri"/>
          <w:szCs w:val="28"/>
          <w:lang w:eastAsia="en-US"/>
        </w:rPr>
        <w:t xml:space="preserve"> о разработке нормативных правовых актов, принятие которых необходимо для реализации областного закона</w:t>
      </w:r>
      <w:r w:rsidR="00664BDB">
        <w:rPr>
          <w:rFonts w:eastAsia="Calibri"/>
          <w:szCs w:val="28"/>
          <w:lang w:eastAsia="en-US"/>
        </w:rPr>
        <w:t>,</w:t>
      </w:r>
      <w:r w:rsidRPr="00E50DD6">
        <w:rPr>
          <w:rFonts w:eastAsia="Calibri"/>
          <w:szCs w:val="28"/>
          <w:lang w:eastAsia="en-US"/>
        </w:rPr>
        <w:t xml:space="preserve"> на 1 л. </w:t>
      </w:r>
    </w:p>
    <w:p w:rsidR="00E50DD6" w:rsidRPr="00E50DD6" w:rsidRDefault="00E50DD6" w:rsidP="00484518">
      <w:pPr>
        <w:rPr>
          <w:rFonts w:eastAsia="Calibri"/>
          <w:szCs w:val="28"/>
          <w:lang w:eastAsia="en-US"/>
        </w:rPr>
      </w:pPr>
      <w:r w:rsidRPr="00E50DD6">
        <w:rPr>
          <w:rFonts w:eastAsia="Calibri"/>
          <w:szCs w:val="28"/>
          <w:lang w:eastAsia="en-US"/>
        </w:rPr>
        <w:t xml:space="preserve">6. Финансово-экономическое </w:t>
      </w:r>
      <w:hyperlink r:id="rId10" w:history="1">
        <w:r w:rsidRPr="00E50DD6">
          <w:rPr>
            <w:rStyle w:val="a9"/>
            <w:rFonts w:eastAsia="Calibri"/>
            <w:color w:val="auto"/>
            <w:szCs w:val="28"/>
            <w:u w:val="none"/>
            <w:lang w:eastAsia="en-US"/>
          </w:rPr>
          <w:t>обоснование</w:t>
        </w:r>
      </w:hyperlink>
      <w:r w:rsidRPr="00E50DD6">
        <w:rPr>
          <w:rFonts w:eastAsia="Calibri"/>
          <w:szCs w:val="28"/>
          <w:lang w:eastAsia="en-US"/>
        </w:rPr>
        <w:t xml:space="preserve"> на 1 л.</w:t>
      </w:r>
    </w:p>
    <w:p w:rsidR="00E50DD6" w:rsidRPr="00E13123" w:rsidRDefault="007A1B6B" w:rsidP="00E50DD6">
      <w:pPr>
        <w:rPr>
          <w:szCs w:val="28"/>
        </w:rPr>
      </w:pPr>
      <w:r>
        <w:rPr>
          <w:szCs w:val="28"/>
        </w:rPr>
        <w:t xml:space="preserve">7. Распоряжение Правительства Ленинградской области на 1 л. </w:t>
      </w:r>
    </w:p>
    <w:p w:rsidR="00D5450C" w:rsidRDefault="00D5450C"/>
    <w:p w:rsidR="001F2304" w:rsidRDefault="001F2304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>
        <w:tc>
          <w:tcPr>
            <w:tcW w:w="4644" w:type="dxa"/>
          </w:tcPr>
          <w:p w:rsidR="00D5450C" w:rsidRDefault="00D5450C" w:rsidP="00E50DD6">
            <w:pPr>
              <w:ind w:firstLine="0"/>
            </w:pPr>
            <w:r>
              <w:t>Губернатор</w:t>
            </w:r>
            <w:r w:rsidR="00E50DD6">
              <w:t xml:space="preserve"> </w:t>
            </w:r>
            <w:r>
              <w:t>области</w:t>
            </w:r>
          </w:p>
        </w:tc>
        <w:tc>
          <w:tcPr>
            <w:tcW w:w="4644" w:type="dxa"/>
          </w:tcPr>
          <w:p w:rsidR="00D5450C" w:rsidRDefault="004625E5">
            <w:pPr>
              <w:ind w:firstLine="0"/>
              <w:jc w:val="right"/>
            </w:pPr>
            <w:proofErr w:type="spellStart"/>
            <w:r>
              <w:t>А</w:t>
            </w:r>
            <w:r w:rsidR="00D5450C">
              <w:t>.</w:t>
            </w:r>
            <w:r>
              <w:t>Дрозденко</w:t>
            </w:r>
            <w:proofErr w:type="spellEnd"/>
          </w:p>
        </w:tc>
      </w:tr>
    </w:tbl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EA1E2B" w:rsidRDefault="00EA1E2B"/>
    <w:p w:rsidR="00EA1E2B" w:rsidRDefault="00EA1E2B"/>
    <w:p w:rsidR="00EA1E2B" w:rsidRDefault="00EA1E2B"/>
    <w:p w:rsidR="00EA1E2B" w:rsidRDefault="00EA1E2B"/>
    <w:p w:rsidR="00EA1E2B" w:rsidRDefault="00EA1E2B"/>
    <w:p w:rsidR="00EA1E2B" w:rsidRDefault="00EA1E2B"/>
    <w:p w:rsidR="00EA1E2B" w:rsidRDefault="00EA1E2B"/>
    <w:p w:rsidR="00EA1E2B" w:rsidRDefault="00EA1E2B"/>
    <w:p w:rsidR="00EA1E2B" w:rsidRDefault="00EA1E2B"/>
    <w:p w:rsidR="00EA1E2B" w:rsidRDefault="00EA1E2B"/>
    <w:p w:rsidR="00EA1E2B" w:rsidRDefault="00EA1E2B"/>
    <w:p w:rsidR="00EA1E2B" w:rsidRDefault="00EA1E2B"/>
    <w:p w:rsidR="00EA1E2B" w:rsidRDefault="00EA1E2B"/>
    <w:p w:rsidR="00EA1E2B" w:rsidRDefault="00EA1E2B"/>
    <w:p w:rsidR="00EA1E2B" w:rsidRDefault="00EA1E2B"/>
    <w:p w:rsidR="00EA1E2B" w:rsidRDefault="00EA1E2B"/>
    <w:p w:rsidR="00EA1E2B" w:rsidRDefault="00EA1E2B"/>
    <w:p w:rsidR="00EA1E2B" w:rsidRDefault="00EA1E2B"/>
    <w:p w:rsidR="00EA1E2B" w:rsidRDefault="00EA1E2B"/>
    <w:p w:rsidR="00EA1E2B" w:rsidRDefault="00EA1E2B"/>
    <w:p w:rsidR="00EA1E2B" w:rsidRDefault="00EA1E2B"/>
    <w:p w:rsidR="004E06EF" w:rsidRDefault="004E06EF"/>
    <w:p w:rsidR="004E06EF" w:rsidRDefault="004E06EF"/>
    <w:p w:rsidR="00EA1E2B" w:rsidRDefault="00EA1E2B"/>
    <w:p w:rsidR="00EA1E2B" w:rsidRDefault="00EA1E2B"/>
    <w:p w:rsidR="00EA1E2B" w:rsidRDefault="00EA1E2B"/>
    <w:p w:rsidR="00EA1E2B" w:rsidRDefault="00EA1E2B"/>
    <w:p w:rsidR="00EA1E2B" w:rsidRDefault="00EA1E2B"/>
    <w:p w:rsidR="00EA1E2B" w:rsidRDefault="00EA1E2B"/>
    <w:p w:rsidR="00EA1E2B" w:rsidRDefault="00EA1E2B"/>
    <w:p w:rsidR="00D5450C" w:rsidRDefault="00D5450C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D5450C">
        <w:tc>
          <w:tcPr>
            <w:tcW w:w="9288" w:type="dxa"/>
          </w:tcPr>
          <w:p w:rsidR="00D5450C" w:rsidRDefault="001F2304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Слепухин А</w:t>
            </w:r>
            <w:r w:rsidR="00E50DD6">
              <w:rPr>
                <w:sz w:val="24"/>
              </w:rPr>
              <w:t>.</w:t>
            </w:r>
            <w:r>
              <w:rPr>
                <w:sz w:val="24"/>
              </w:rPr>
              <w:t>Л</w:t>
            </w:r>
            <w:r w:rsidR="00E50DD6">
              <w:rPr>
                <w:sz w:val="24"/>
              </w:rPr>
              <w:t>.</w:t>
            </w:r>
          </w:p>
          <w:p w:rsidR="00E50DD6" w:rsidRDefault="00E50DD6" w:rsidP="004E06EF">
            <w:pPr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539 </w:t>
            </w:r>
            <w:r w:rsidR="004E06EF">
              <w:rPr>
                <w:sz w:val="24"/>
              </w:rPr>
              <w:t>52</w:t>
            </w:r>
            <w:r>
              <w:rPr>
                <w:sz w:val="24"/>
              </w:rPr>
              <w:t xml:space="preserve"> </w:t>
            </w:r>
            <w:r w:rsidR="004E06EF">
              <w:rPr>
                <w:sz w:val="24"/>
              </w:rPr>
              <w:t>6</w:t>
            </w:r>
            <w:r>
              <w:rPr>
                <w:sz w:val="24"/>
              </w:rPr>
              <w:t>0</w:t>
            </w:r>
          </w:p>
        </w:tc>
      </w:tr>
    </w:tbl>
    <w:p w:rsidR="00D5450C" w:rsidRDefault="00D5450C">
      <w:pPr>
        <w:ind w:firstLine="0"/>
      </w:pPr>
    </w:p>
    <w:sectPr w:rsidR="00D5450C">
      <w:headerReference w:type="even" r:id="rId11"/>
      <w:headerReference w:type="default" r:id="rId12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EC3" w:rsidRDefault="002A5EC3">
      <w:r>
        <w:separator/>
      </w:r>
    </w:p>
  </w:endnote>
  <w:endnote w:type="continuationSeparator" w:id="0">
    <w:p w:rsidR="002A5EC3" w:rsidRDefault="002A5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EC3" w:rsidRDefault="002A5EC3">
      <w:r>
        <w:separator/>
      </w:r>
    </w:p>
  </w:footnote>
  <w:footnote w:type="continuationSeparator" w:id="0">
    <w:p w:rsidR="002A5EC3" w:rsidRDefault="002A5E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244B8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7f94cc3-9b6b-4369-a200-2665e6bdb058"/>
  </w:docVars>
  <w:rsids>
    <w:rsidRoot w:val="003E32D3"/>
    <w:rsid w:val="000E5D57"/>
    <w:rsid w:val="001E05F9"/>
    <w:rsid w:val="001F2304"/>
    <w:rsid w:val="00286941"/>
    <w:rsid w:val="002A5EC3"/>
    <w:rsid w:val="00304B3D"/>
    <w:rsid w:val="003A5E6B"/>
    <w:rsid w:val="003E32D3"/>
    <w:rsid w:val="004625E5"/>
    <w:rsid w:val="00484518"/>
    <w:rsid w:val="004E06EF"/>
    <w:rsid w:val="0055247E"/>
    <w:rsid w:val="005B7040"/>
    <w:rsid w:val="00600B63"/>
    <w:rsid w:val="00664BDB"/>
    <w:rsid w:val="007244B8"/>
    <w:rsid w:val="00730D9F"/>
    <w:rsid w:val="007A1B6B"/>
    <w:rsid w:val="007C10FC"/>
    <w:rsid w:val="0081731B"/>
    <w:rsid w:val="008847D6"/>
    <w:rsid w:val="00A14E31"/>
    <w:rsid w:val="00A32458"/>
    <w:rsid w:val="00A814E3"/>
    <w:rsid w:val="00C21E02"/>
    <w:rsid w:val="00D22DED"/>
    <w:rsid w:val="00D317FC"/>
    <w:rsid w:val="00D5450C"/>
    <w:rsid w:val="00E50DD6"/>
    <w:rsid w:val="00EA1E2B"/>
    <w:rsid w:val="00F37C04"/>
    <w:rsid w:val="00FA6966"/>
    <w:rsid w:val="00FF0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styleId="a9">
    <w:name w:val="Hyperlink"/>
    <w:uiPriority w:val="99"/>
    <w:unhideWhenUsed/>
    <w:rsid w:val="00E50DD6"/>
    <w:rPr>
      <w:color w:val="0000FF"/>
      <w:u w:val="single"/>
    </w:rPr>
  </w:style>
  <w:style w:type="paragraph" w:styleId="aa">
    <w:name w:val="Balloon Text"/>
    <w:basedOn w:val="a1"/>
    <w:link w:val="ab"/>
    <w:rsid w:val="00FF073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2"/>
    <w:link w:val="aa"/>
    <w:rsid w:val="00FF07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styleId="a9">
    <w:name w:val="Hyperlink"/>
    <w:uiPriority w:val="99"/>
    <w:unhideWhenUsed/>
    <w:rsid w:val="00E50DD6"/>
    <w:rPr>
      <w:color w:val="0000FF"/>
      <w:u w:val="single"/>
    </w:rPr>
  </w:style>
  <w:style w:type="paragraph" w:styleId="aa">
    <w:name w:val="Balloon Text"/>
    <w:basedOn w:val="a1"/>
    <w:link w:val="ab"/>
    <w:rsid w:val="00FF073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2"/>
    <w:link w:val="aa"/>
    <w:rsid w:val="00FF07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18D7A2EC2D7FCA1AB06A78B644884AE2D0CAEE57B915AF5BC3DE834F6D677897AD3F40ECE4FE9068i5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018D7A2EC2D7FCA1AB06A78B644884AE2D0CAEE57B915AF5BC3DE834F6D677897AD3F40ECE4FE9168iB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018D7A2EC2D7FCA1AB06A78B644884AE2D0CAEE57B915AF5BC3DE834F6D677897AD3F40ECE4FF9868i8L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_bryantseva\AppData\Local\Temp\bdttmp\dc397ab9-e987-47c0-8801-d9cea61e65b9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dc397ab9-e987-47c0-8801-d9cea61e65b9</Template>
  <TotalTime>19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Галина Михайловна БРЯНЦЕВА</dc:creator>
  <cp:lastModifiedBy>Михаил Юрьевич УТКИН</cp:lastModifiedBy>
  <cp:revision>9</cp:revision>
  <cp:lastPrinted>2022-04-08T08:44:00Z</cp:lastPrinted>
  <dcterms:created xsi:type="dcterms:W3CDTF">2022-04-25T11:43:00Z</dcterms:created>
  <dcterms:modified xsi:type="dcterms:W3CDTF">2022-04-25T12:14:00Z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f7f94cc3-9b6b-4369-a200-2665e6bdb058</vt:lpwstr>
  </property>
</Properties>
</file>