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B1" w:rsidRDefault="008E1EB1" w:rsidP="008E1EB1">
      <w:pPr>
        <w:pStyle w:val="a5"/>
        <w:ind w:left="5103" w:firstLine="0"/>
        <w:jc w:val="center"/>
      </w:pPr>
      <w:bookmarkStart w:id="0" w:name="_GoBack"/>
      <w:bookmarkEnd w:id="0"/>
    </w:p>
    <w:p w:rsidR="008E1EB1" w:rsidRDefault="008E1EB1" w:rsidP="008E1EB1">
      <w:pPr>
        <w:pStyle w:val="a5"/>
        <w:ind w:left="5103" w:firstLine="0"/>
        <w:jc w:val="center"/>
      </w:pPr>
    </w:p>
    <w:p w:rsidR="008E1EB1" w:rsidRDefault="008E1EB1" w:rsidP="008E1EB1">
      <w:pPr>
        <w:pStyle w:val="a5"/>
        <w:ind w:left="5103" w:firstLine="0"/>
        <w:jc w:val="center"/>
      </w:pPr>
    </w:p>
    <w:p w:rsidR="008E1EB1" w:rsidRDefault="008E1EB1" w:rsidP="008E1EB1">
      <w:pPr>
        <w:pStyle w:val="a5"/>
        <w:ind w:left="5103" w:firstLine="0"/>
        <w:jc w:val="center"/>
      </w:pPr>
      <w:r>
        <w:t>Председателю</w:t>
      </w:r>
    </w:p>
    <w:p w:rsidR="008E1EB1" w:rsidRDefault="008E1EB1" w:rsidP="008E1EB1">
      <w:pPr>
        <w:pStyle w:val="a5"/>
        <w:ind w:left="5103" w:firstLine="0"/>
        <w:jc w:val="center"/>
      </w:pPr>
      <w:r>
        <w:t>Законодательного собрания</w:t>
      </w:r>
    </w:p>
    <w:p w:rsidR="008E1EB1" w:rsidRDefault="008E1EB1" w:rsidP="008E1EB1">
      <w:pPr>
        <w:pStyle w:val="a5"/>
        <w:ind w:left="5103" w:firstLine="0"/>
        <w:jc w:val="center"/>
      </w:pPr>
      <w:r>
        <w:t>Ленинградской области</w:t>
      </w:r>
    </w:p>
    <w:p w:rsidR="008E1EB1" w:rsidRDefault="008E1EB1" w:rsidP="008E1EB1">
      <w:pPr>
        <w:pStyle w:val="a5"/>
        <w:ind w:left="5103" w:firstLine="0"/>
        <w:jc w:val="center"/>
      </w:pPr>
    </w:p>
    <w:p w:rsidR="00D5450C" w:rsidRPr="007832A4" w:rsidRDefault="008E1EB1" w:rsidP="008E1EB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7832A4">
        <w:rPr>
          <w:b/>
        </w:rPr>
        <w:t>С.М.Бебенину</w:t>
      </w: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8E1EB1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8E1EB1" w:rsidRPr="006A16DC" w:rsidRDefault="008E1EB1" w:rsidP="008E1EB1">
      <w:pPr>
        <w:pStyle w:val="a9"/>
        <w:spacing w:after="0"/>
        <w:ind w:left="0" w:firstLine="709"/>
      </w:pPr>
      <w:r w:rsidRPr="006A16DC"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t>"</w:t>
      </w:r>
      <w:r w:rsidRPr="006A16DC">
        <w:t xml:space="preserve">Об исполнении бюджета Территориального фонда обязательного медицинского страхования Ленинградской области за </w:t>
      </w:r>
      <w:r>
        <w:t>202</w:t>
      </w:r>
      <w:r w:rsidR="001C26BF">
        <w:t>1</w:t>
      </w:r>
      <w:r w:rsidRPr="006A16DC">
        <w:t xml:space="preserve"> год</w:t>
      </w:r>
      <w:r>
        <w:t>"</w:t>
      </w:r>
      <w:r w:rsidRPr="006A16DC">
        <w:t>.</w:t>
      </w:r>
    </w:p>
    <w:p w:rsidR="008E1EB1" w:rsidRPr="006A16DC" w:rsidRDefault="008E1EB1" w:rsidP="008E1EB1">
      <w:pPr>
        <w:pStyle w:val="a9"/>
        <w:spacing w:after="0"/>
        <w:ind w:left="0"/>
      </w:pPr>
    </w:p>
    <w:p w:rsidR="008E1EB1" w:rsidRPr="006A16DC" w:rsidRDefault="008E1EB1" w:rsidP="008E1EB1">
      <w:pPr>
        <w:pStyle w:val="a9"/>
        <w:spacing w:after="0"/>
        <w:ind w:left="0" w:firstLine="709"/>
      </w:pPr>
      <w:r w:rsidRPr="006A16DC">
        <w:t>Приложения: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1. </w:t>
      </w:r>
      <w:r w:rsidRPr="006A16DC">
        <w:t xml:space="preserve">Проект областного закона </w:t>
      </w:r>
      <w:r>
        <w:t>"</w:t>
      </w:r>
      <w:r w:rsidRPr="006A16DC">
        <w:t xml:space="preserve">Об исполнении бюджета Территориального фонда обязательного медицинского страхования Ленинградской области за </w:t>
      </w:r>
      <w:r>
        <w:t>2021</w:t>
      </w:r>
      <w:r w:rsidRPr="006A16DC">
        <w:t xml:space="preserve"> год</w:t>
      </w:r>
      <w:r>
        <w:t>"</w:t>
      </w:r>
      <w:r w:rsidRPr="006A16DC">
        <w:t xml:space="preserve"> на 7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2. </w:t>
      </w:r>
      <w:r w:rsidRPr="006A16DC">
        <w:t xml:space="preserve">Обоснование необходимости принятия областного </w:t>
      </w:r>
      <w:r w:rsidR="007832A4" w:rsidRPr="007832A4">
        <w:br/>
      </w:r>
      <w:r w:rsidRPr="006A16DC">
        <w:t xml:space="preserve">закона на </w:t>
      </w:r>
      <w:r>
        <w:t>10</w:t>
      </w:r>
      <w:r w:rsidRPr="006A16DC">
        <w:t xml:space="preserve">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3. </w:t>
      </w:r>
      <w:r w:rsidRPr="006A16DC">
        <w:t>Справка о состоянии законодательства в данной сфере правового регулирования на 1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4. </w:t>
      </w:r>
      <w:r w:rsidRPr="006A16DC">
        <w:t>Перечень законов и иных действующих нормативных правовых актов Ленинградской области, отмены, изменения или дополнение которых потребует принятие областного закона, на 1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5. </w:t>
      </w:r>
      <w:r w:rsidRPr="006A16DC">
        <w:t>Предложение о разработке нормативных правовых актов Ленинградской области, принятие которых необходимо для реализации областного закона, на 1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6. </w:t>
      </w:r>
      <w:r w:rsidRPr="006A16DC">
        <w:t xml:space="preserve">Финансово-экономическое обоснование на </w:t>
      </w:r>
      <w:r>
        <w:t>1</w:t>
      </w:r>
      <w:r w:rsidRPr="006A16DC">
        <w:t xml:space="preserve"> л.</w:t>
      </w:r>
    </w:p>
    <w:p w:rsidR="008E1EB1" w:rsidRPr="006A16DC" w:rsidRDefault="008E1EB1" w:rsidP="008E1EB1">
      <w:pPr>
        <w:pStyle w:val="a9"/>
        <w:tabs>
          <w:tab w:val="left" w:pos="993"/>
        </w:tabs>
        <w:spacing w:after="0"/>
        <w:ind w:left="0" w:firstLine="709"/>
      </w:pPr>
      <w:r>
        <w:t xml:space="preserve">7. </w:t>
      </w:r>
      <w:r w:rsidRPr="006A16DC">
        <w:t>Распоряжение Правительст</w:t>
      </w:r>
      <w:r w:rsidR="007832A4">
        <w:t>ва Ленинградской области на 1 л</w:t>
      </w:r>
      <w:r w:rsidRPr="006A16DC">
        <w:t>.</w:t>
      </w:r>
    </w:p>
    <w:p w:rsidR="008E1EB1" w:rsidRDefault="008E1EB1" w:rsidP="008E1EB1">
      <w:pPr>
        <w:pStyle w:val="a9"/>
        <w:ind w:firstLine="0"/>
      </w:pPr>
    </w:p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8E1EB1">
            <w:pPr>
              <w:ind w:firstLine="0"/>
            </w:pPr>
            <w:r>
              <w:t>Губернатор 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8E1EB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8E1EB1" w:rsidRDefault="008E1EB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7"/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AC9" w:rsidRDefault="001A6AC9">
      <w:r>
        <w:separator/>
      </w:r>
    </w:p>
  </w:endnote>
  <w:endnote w:type="continuationSeparator" w:id="0">
    <w:p w:rsidR="001A6AC9" w:rsidRDefault="001A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AC9" w:rsidRDefault="001A6AC9">
      <w:r>
        <w:separator/>
      </w:r>
    </w:p>
  </w:footnote>
  <w:footnote w:type="continuationSeparator" w:id="0">
    <w:p w:rsidR="001A6AC9" w:rsidRDefault="001A6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1A1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dd8989a-229e-4f10-9e07-1910cb08c29a"/>
  </w:docVars>
  <w:rsids>
    <w:rsidRoot w:val="00356465"/>
    <w:rsid w:val="001A6AC9"/>
    <w:rsid w:val="001C26BF"/>
    <w:rsid w:val="00304B3D"/>
    <w:rsid w:val="00356465"/>
    <w:rsid w:val="003A5E6B"/>
    <w:rsid w:val="004625E5"/>
    <w:rsid w:val="00581A1A"/>
    <w:rsid w:val="005B7040"/>
    <w:rsid w:val="0069485D"/>
    <w:rsid w:val="007832A4"/>
    <w:rsid w:val="007C10FC"/>
    <w:rsid w:val="008E1EB1"/>
    <w:rsid w:val="00A814E3"/>
    <w:rsid w:val="00B50234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D60F24-C7A3-433D-8F99-DE1822EA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Body Text Indent"/>
    <w:basedOn w:val="a1"/>
    <w:link w:val="aa"/>
    <w:rsid w:val="008E1EB1"/>
    <w:pPr>
      <w:spacing w:after="120"/>
      <w:ind w:left="283"/>
    </w:pPr>
  </w:style>
  <w:style w:type="character" w:customStyle="1" w:styleId="aa">
    <w:name w:val="Основной текст с отступом Знак"/>
    <w:basedOn w:val="a2"/>
    <w:link w:val="a9"/>
    <w:rsid w:val="008E1EB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d707fd4e-d6df-4cb8-96f7-4b8c1886582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d707fd4e-d6df-4cb8-96f7-4b8c18865820.dot</Template>
  <TotalTime>1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Воронкова Ольга Юрьевна</cp:lastModifiedBy>
  <cp:revision>2</cp:revision>
  <cp:lastPrinted>2022-03-29T13:35:00Z</cp:lastPrinted>
  <dcterms:created xsi:type="dcterms:W3CDTF">2022-04-04T14:17:00Z</dcterms:created>
  <dcterms:modified xsi:type="dcterms:W3CDTF">2022-04-04T14:17:00Z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5dd8989a-229e-4f10-9e07-1910cb08c29a</vt:lpwstr>
  </property>
</Properties>
</file>