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0005CD" w:rsidRDefault="000005CD">
      <w:pPr>
        <w:pStyle w:val="a5"/>
        <w:tabs>
          <w:tab w:val="clear" w:pos="4153"/>
          <w:tab w:val="clear" w:pos="8306"/>
        </w:tabs>
      </w:pPr>
    </w:p>
    <w:p w:rsidR="000005CD" w:rsidRDefault="000005CD" w:rsidP="000005CD">
      <w:pPr>
        <w:pStyle w:val="a5"/>
        <w:ind w:left="5103" w:firstLine="0"/>
        <w:jc w:val="center"/>
      </w:pPr>
      <w:r>
        <w:t>Председателю</w:t>
      </w:r>
    </w:p>
    <w:p w:rsidR="000005CD" w:rsidRDefault="000005CD" w:rsidP="000005CD">
      <w:pPr>
        <w:pStyle w:val="a5"/>
        <w:ind w:left="5103" w:firstLine="0"/>
        <w:jc w:val="center"/>
      </w:pPr>
      <w:r>
        <w:t>Законодательного собрания Ленинградской области</w:t>
      </w:r>
    </w:p>
    <w:p w:rsidR="000005CD" w:rsidRDefault="000005CD" w:rsidP="000005CD">
      <w:pPr>
        <w:pStyle w:val="a5"/>
        <w:tabs>
          <w:tab w:val="clear" w:pos="4153"/>
          <w:tab w:val="clear" w:pos="8306"/>
        </w:tabs>
        <w:ind w:left="5103" w:firstLine="0"/>
        <w:jc w:val="center"/>
      </w:pPr>
    </w:p>
    <w:p w:rsidR="000005CD" w:rsidRPr="000005CD" w:rsidRDefault="000005CD" w:rsidP="000005CD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0005CD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0005CD" w:rsidRDefault="000005C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0005CD" w:rsidP="000005CD">
            <w:pPr>
              <w:pStyle w:val="Style3"/>
              <w:widowControl/>
              <w:jc w:val="center"/>
              <w:rPr>
                <w:sz w:val="28"/>
              </w:rPr>
            </w:pPr>
            <w:r w:rsidRPr="00337AA9">
              <w:rPr>
                <w:rStyle w:val="FontStyle11"/>
                <w:sz w:val="28"/>
                <w:szCs w:val="28"/>
              </w:rPr>
              <w:t>Уважаемый Сергей Михайлович!</w:t>
            </w:r>
          </w:p>
        </w:tc>
      </w:tr>
    </w:tbl>
    <w:p w:rsidR="00D5450C" w:rsidRPr="000005CD" w:rsidRDefault="00D5450C">
      <w:pPr>
        <w:rPr>
          <w:sz w:val="32"/>
          <w:szCs w:val="32"/>
        </w:rPr>
      </w:pPr>
    </w:p>
    <w:p w:rsidR="000005CD" w:rsidRDefault="000005CD" w:rsidP="000005CD">
      <w:pPr>
        <w:rPr>
          <w:rStyle w:val="FontStyle12"/>
          <w:szCs w:val="28"/>
        </w:rPr>
      </w:pPr>
      <w:r w:rsidRPr="001B2933">
        <w:rPr>
          <w:rStyle w:val="FontStyle12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szCs w:val="28"/>
        </w:rPr>
        <w:t>"</w:t>
      </w:r>
      <w:r w:rsidRPr="008D4F35">
        <w:rPr>
          <w:szCs w:val="28"/>
        </w:rPr>
        <w:t>О внесении изменени</w:t>
      </w:r>
      <w:r>
        <w:rPr>
          <w:szCs w:val="28"/>
        </w:rPr>
        <w:t>я</w:t>
      </w:r>
      <w:r w:rsidRPr="008D4F35">
        <w:rPr>
          <w:szCs w:val="28"/>
        </w:rPr>
        <w:t xml:space="preserve"> в статью 2 областного закона </w:t>
      </w:r>
      <w:r>
        <w:rPr>
          <w:szCs w:val="28"/>
        </w:rPr>
        <w:br/>
        <w:t>"</w:t>
      </w:r>
      <w:r w:rsidRPr="008D4F35">
        <w:rPr>
          <w:szCs w:val="28"/>
        </w:rPr>
        <w:t xml:space="preserve">О почетном звании </w:t>
      </w:r>
      <w:r>
        <w:rPr>
          <w:szCs w:val="28"/>
        </w:rPr>
        <w:t>"</w:t>
      </w:r>
      <w:r w:rsidRPr="008D4F35">
        <w:rPr>
          <w:szCs w:val="28"/>
        </w:rPr>
        <w:t>Почетный работник физической культуры и спорта Ленинградской области</w:t>
      </w:r>
      <w:r>
        <w:rPr>
          <w:szCs w:val="28"/>
        </w:rPr>
        <w:t>"</w:t>
      </w:r>
      <w:r w:rsidRPr="001B2933">
        <w:rPr>
          <w:rStyle w:val="FontStyle12"/>
          <w:szCs w:val="28"/>
        </w:rPr>
        <w:t>.</w:t>
      </w:r>
    </w:p>
    <w:p w:rsidR="000005CD" w:rsidRPr="001B2933" w:rsidRDefault="000005CD" w:rsidP="000005CD">
      <w:pPr>
        <w:rPr>
          <w:rStyle w:val="FontStyle12"/>
          <w:szCs w:val="28"/>
        </w:rPr>
      </w:pPr>
    </w:p>
    <w:p w:rsidR="000005CD" w:rsidRDefault="000005CD" w:rsidP="000005CD">
      <w:pPr>
        <w:pStyle w:val="Style4"/>
        <w:widowControl/>
        <w:spacing w:line="240" w:lineRule="auto"/>
        <w:ind w:firstLine="72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005CD" w:rsidRPr="000005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1. </w:t>
      </w:r>
      <w:r w:rsidRPr="00DD29CD">
        <w:rPr>
          <w:rStyle w:val="FontStyle13"/>
          <w:sz w:val="28"/>
          <w:szCs w:val="28"/>
        </w:rPr>
        <w:t xml:space="preserve">Проект областного закона </w:t>
      </w:r>
      <w:r w:rsidRPr="000005CD">
        <w:rPr>
          <w:sz w:val="28"/>
          <w:szCs w:val="28"/>
        </w:rPr>
        <w:t>"О внесении изменения в статью 2 областного закона "О почетном звании "Почетный работник физической культуры и спорта Ленинградской области"</w:t>
      </w:r>
      <w:r>
        <w:rPr>
          <w:rStyle w:val="FontStyle12"/>
          <w:sz w:val="28"/>
          <w:szCs w:val="28"/>
        </w:rPr>
        <w:t xml:space="preserve"> </w:t>
      </w:r>
      <w:r w:rsidRPr="000005CD">
        <w:rPr>
          <w:rStyle w:val="FontStyle13"/>
          <w:sz w:val="28"/>
          <w:szCs w:val="28"/>
        </w:rPr>
        <w:t>на 1 л.</w:t>
      </w:r>
    </w:p>
    <w:p w:rsidR="000005CD" w:rsidRPr="00DD29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DD29CD">
        <w:rPr>
          <w:rStyle w:val="FontStyle13"/>
          <w:sz w:val="28"/>
          <w:szCs w:val="28"/>
        </w:rPr>
        <w:t>2. Обоснование необходимости принятия областного закона на</w:t>
      </w:r>
      <w:r>
        <w:rPr>
          <w:rStyle w:val="FontStyle13"/>
          <w:sz w:val="28"/>
          <w:szCs w:val="28"/>
        </w:rPr>
        <w:t xml:space="preserve"> 1 </w:t>
      </w:r>
      <w:r w:rsidRPr="00DD29CD">
        <w:rPr>
          <w:rStyle w:val="FontStyle13"/>
          <w:sz w:val="28"/>
          <w:szCs w:val="28"/>
        </w:rPr>
        <w:t>л.</w:t>
      </w:r>
    </w:p>
    <w:p w:rsidR="000005CD" w:rsidRPr="00DD29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DD29CD">
        <w:rPr>
          <w:rStyle w:val="FontStyle13"/>
          <w:sz w:val="28"/>
          <w:szCs w:val="28"/>
        </w:rPr>
        <w:t>3. Справка о состоянии законодательства в данной сфере правового регулирования на 1 л.</w:t>
      </w:r>
    </w:p>
    <w:p w:rsidR="000005CD" w:rsidRPr="00DD29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DD29CD">
        <w:rPr>
          <w:rStyle w:val="FontStyle13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DD29CD">
        <w:rPr>
          <w:rStyle w:val="FontStyle13"/>
          <w:sz w:val="28"/>
          <w:szCs w:val="28"/>
        </w:rPr>
        <w:t xml:space="preserve"> на 1 л.</w:t>
      </w:r>
    </w:p>
    <w:p w:rsidR="000005CD" w:rsidRPr="00DD29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DD29CD">
        <w:rPr>
          <w:rStyle w:val="FontStyle13"/>
          <w:sz w:val="28"/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данного областного закона</w:t>
      </w:r>
      <w:r>
        <w:rPr>
          <w:rStyle w:val="FontStyle13"/>
          <w:sz w:val="28"/>
          <w:szCs w:val="28"/>
        </w:rPr>
        <w:t>,</w:t>
      </w:r>
      <w:r w:rsidRPr="00DD29CD">
        <w:rPr>
          <w:rStyle w:val="FontStyle13"/>
          <w:sz w:val="28"/>
          <w:szCs w:val="28"/>
        </w:rPr>
        <w:t xml:space="preserve"> на 1 л. </w:t>
      </w:r>
    </w:p>
    <w:p w:rsidR="000005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DD29CD">
        <w:rPr>
          <w:rStyle w:val="FontStyle13"/>
          <w:sz w:val="28"/>
          <w:szCs w:val="28"/>
        </w:rPr>
        <w:t>6. Финансово-экономическое обоснование</w:t>
      </w:r>
      <w:r w:rsidRPr="00DD29CD">
        <w:t xml:space="preserve"> </w:t>
      </w:r>
      <w:r w:rsidRPr="00DD29CD">
        <w:rPr>
          <w:rStyle w:val="FontStyle13"/>
          <w:sz w:val="28"/>
          <w:szCs w:val="28"/>
        </w:rPr>
        <w:t>на 1 л.</w:t>
      </w:r>
      <w:bookmarkStart w:id="0" w:name="_GoBack"/>
      <w:bookmarkEnd w:id="0"/>
    </w:p>
    <w:p w:rsidR="000005CD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7. Распоряжение Правительства Ленинградской области на 1 л.</w:t>
      </w:r>
    </w:p>
    <w:p w:rsidR="000005CD" w:rsidRPr="00030E7B" w:rsidRDefault="000005CD" w:rsidP="000005C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</w:p>
    <w:p w:rsidR="000005CD" w:rsidRDefault="000005C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0005CD">
            <w:pPr>
              <w:ind w:firstLine="0"/>
            </w:pPr>
            <w:r>
              <w:t>Губернатор</w:t>
            </w:r>
            <w:r w:rsidR="000005CD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0005CD" w:rsidRDefault="000005CD"/>
    <w:p w:rsidR="000005CD" w:rsidRDefault="000005CD"/>
    <w:p w:rsidR="000005CD" w:rsidRDefault="000005CD"/>
    <w:p w:rsidR="000005CD" w:rsidRDefault="000005CD"/>
    <w:p w:rsidR="000005CD" w:rsidRDefault="000005CD"/>
    <w:p w:rsidR="000005CD" w:rsidRDefault="000005CD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0005C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Иванов Д.П.</w:t>
            </w:r>
          </w:p>
          <w:p w:rsidR="000005CD" w:rsidRDefault="000005CD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539 40 31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B73" w:rsidRDefault="00280B73">
      <w:r>
        <w:separator/>
      </w:r>
    </w:p>
  </w:endnote>
  <w:endnote w:type="continuationSeparator" w:id="0">
    <w:p w:rsidR="00280B73" w:rsidRDefault="0028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B73" w:rsidRDefault="00280B73">
      <w:r>
        <w:separator/>
      </w:r>
    </w:p>
  </w:footnote>
  <w:footnote w:type="continuationSeparator" w:id="0">
    <w:p w:rsidR="00280B73" w:rsidRDefault="00280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61D44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A127CD5"/>
    <w:multiLevelType w:val="hybridMultilevel"/>
    <w:tmpl w:val="AF225906"/>
    <w:lvl w:ilvl="0" w:tplc="F51CCC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c8503f9-22a9-425d-a863-0c30878684e9"/>
  </w:docVars>
  <w:rsids>
    <w:rsidRoot w:val="004B0C60"/>
    <w:rsid w:val="000005CD"/>
    <w:rsid w:val="00280B73"/>
    <w:rsid w:val="00304B3D"/>
    <w:rsid w:val="003A5E6B"/>
    <w:rsid w:val="0045024E"/>
    <w:rsid w:val="004625E5"/>
    <w:rsid w:val="004B0C60"/>
    <w:rsid w:val="005B7040"/>
    <w:rsid w:val="007C10FC"/>
    <w:rsid w:val="00A814E3"/>
    <w:rsid w:val="00B61D44"/>
    <w:rsid w:val="00C21E02"/>
    <w:rsid w:val="00CD475C"/>
    <w:rsid w:val="00D078B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0005CD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0005C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0005CD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0005C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0005C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0005CD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0005C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0005CD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0005C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0005C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acd8cb11-a8bb-4626-bfff-f602a0678f8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acd8cb11-a8bb-4626-bfff-f602a0678f81</Template>
  <TotalTime>1</TotalTime>
  <Pages>2</Pages>
  <Words>161</Words>
  <Characters>1148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Татьяна Сергеевна Зуева</cp:lastModifiedBy>
  <cp:revision>2</cp:revision>
  <cp:lastPrinted>2022-03-22T13:36:00Z</cp:lastPrinted>
  <dcterms:created xsi:type="dcterms:W3CDTF">2022-03-24T11:14:00Z</dcterms:created>
  <dcterms:modified xsi:type="dcterms:W3CDTF">2022-03-24T11:14:00Z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cc8503f9-22a9-425d-a863-0c30878684e9</vt:lpwstr>
  </property>
</Properties>
</file>