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BB" w:rsidRDefault="00BB23BB" w:rsidP="009E46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ОГЛАВЛЕНИЕ</w:t>
      </w:r>
    </w:p>
    <w:tbl>
      <w:tblPr>
        <w:tblW w:w="0" w:type="auto"/>
        <w:tblLook w:val="01E0"/>
      </w:tblPr>
      <w:tblGrid>
        <w:gridCol w:w="603"/>
        <w:gridCol w:w="8375"/>
        <w:gridCol w:w="876"/>
      </w:tblGrid>
      <w:tr w:rsidR="00BB23BB" w:rsidRPr="00EF3766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pStyle w:val="WF1"/>
              <w:autoSpaceDE w:val="0"/>
              <w:autoSpaceDN w:val="0"/>
              <w:ind w:firstLine="0"/>
              <w:jc w:val="left"/>
              <w:outlineLvl w:val="0"/>
              <w:rPr>
                <w:szCs w:val="28"/>
                <w:lang w:val="ru-RU" w:eastAsia="en-US"/>
              </w:rPr>
            </w:pPr>
            <w:r w:rsidRPr="0004010E">
              <w:rPr>
                <w:szCs w:val="28"/>
                <w:lang w:val="ru-RU" w:eastAsia="en-US"/>
              </w:rPr>
              <w:t>Общие итоги деятельности Контрольно-счетной пала</w:t>
            </w:r>
            <w:r>
              <w:rPr>
                <w:szCs w:val="28"/>
                <w:lang w:val="ru-RU" w:eastAsia="en-US"/>
              </w:rPr>
              <w:t>ты Ленинградской области за 2021</w:t>
            </w:r>
            <w:r w:rsidRPr="0004010E">
              <w:rPr>
                <w:szCs w:val="28"/>
                <w:lang w:val="ru-RU" w:eastAsia="en-US"/>
              </w:rPr>
              <w:t xml:space="preserve"> год………………………………......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F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Аналитическая работа по вопросам бюджетного процесса…………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Основные итоги контрольных и экспертно-аналитических мероприятий…………………………………………………………….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311" w:type="dxa"/>
          </w:tcPr>
          <w:p w:rsidR="00BB23BB" w:rsidRPr="0004010E" w:rsidRDefault="00BB23BB" w:rsidP="00C70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0865">
              <w:rPr>
                <w:rFonts w:ascii="Times New Roman" w:hAnsi="Times New Roman"/>
                <w:sz w:val="28"/>
                <w:szCs w:val="28"/>
              </w:rPr>
              <w:t>Информация о принятых в 2021 году решениях и мерах по исполнению представлений, предписаний Контрольно-счетной палаты Ленинградской области, реализации предложений (рекомендаций) Контрольно-счетной палаты по результатам проведения контрольных и экспертно-аналитических мероприятий в 2018-2020 годах</w:t>
            </w:r>
            <w:r w:rsidRPr="0004010E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pStyle w:val="ListParagraph"/>
              <w:widowControl w:val="0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401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Деятельность Контрольно-счетной палаты Ленинградской области по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противодействию коррупции в 2021</w:t>
            </w:r>
            <w:r w:rsidRPr="000401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году…………………………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04010E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Обеспечение деятельности Контрольно-счетной пал</w:t>
            </w:r>
            <w:r>
              <w:rPr>
                <w:rFonts w:ascii="Times New Roman" w:hAnsi="Times New Roman"/>
                <w:sz w:val="28"/>
                <w:szCs w:val="28"/>
              </w:rPr>
              <w:t>аты Ленинградской области в 2021</w:t>
            </w:r>
            <w:r w:rsidRPr="0004010E">
              <w:rPr>
                <w:rFonts w:ascii="Times New Roman" w:hAnsi="Times New Roman"/>
                <w:sz w:val="28"/>
                <w:szCs w:val="28"/>
              </w:rPr>
              <w:t xml:space="preserve"> году………………………………......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Взаимодействие с Законодательным собранием Ленинградской области…………………………………………………………………...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Взаимодействие Контрольно-счетной палаты Ленинградской области со Счетной пал</w:t>
            </w:r>
            <w:r>
              <w:rPr>
                <w:rFonts w:ascii="Times New Roman" w:hAnsi="Times New Roman"/>
                <w:sz w:val="28"/>
                <w:szCs w:val="28"/>
              </w:rPr>
              <w:t>атой Российской Федерации в 2021</w:t>
            </w:r>
            <w:r w:rsidRPr="0004010E">
              <w:rPr>
                <w:rFonts w:ascii="Times New Roman" w:hAnsi="Times New Roman"/>
                <w:sz w:val="28"/>
                <w:szCs w:val="28"/>
              </w:rPr>
              <w:t xml:space="preserve"> году…..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pStyle w:val="BodyTextIndent"/>
              <w:widowControl w:val="0"/>
              <w:tabs>
                <w:tab w:val="num" w:pos="567"/>
                <w:tab w:val="num" w:pos="1134"/>
                <w:tab w:val="left" w:pos="1701"/>
                <w:tab w:val="left" w:pos="2160"/>
              </w:tabs>
              <w:spacing w:after="0"/>
              <w:ind w:left="0"/>
              <w:rPr>
                <w:sz w:val="28"/>
                <w:szCs w:val="28"/>
                <w:lang w:eastAsia="en-US"/>
              </w:rPr>
            </w:pPr>
            <w:r w:rsidRPr="0004010E">
              <w:rPr>
                <w:sz w:val="28"/>
                <w:szCs w:val="28"/>
                <w:lang w:eastAsia="en-US"/>
              </w:rPr>
              <w:t>Взаимодействие с муниципальными контрольно-счетными органами Ленинградской области. Внешний муниципальный</w:t>
            </w:r>
          </w:p>
          <w:p w:rsidR="00BB23BB" w:rsidRPr="0004010E" w:rsidRDefault="00BB23BB" w:rsidP="000401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финансовый контроль…………………………………………………..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pStyle w:val="BodyTextIndent"/>
              <w:widowControl w:val="0"/>
              <w:tabs>
                <w:tab w:val="num" w:pos="567"/>
                <w:tab w:val="num" w:pos="1134"/>
                <w:tab w:val="left" w:pos="1701"/>
                <w:tab w:val="left" w:pos="2160"/>
              </w:tabs>
              <w:spacing w:after="0"/>
              <w:ind w:left="0"/>
              <w:rPr>
                <w:sz w:val="28"/>
                <w:szCs w:val="28"/>
                <w:lang w:eastAsia="en-US"/>
              </w:rPr>
            </w:pPr>
            <w:r w:rsidRPr="0004010E">
              <w:rPr>
                <w:sz w:val="28"/>
                <w:szCs w:val="28"/>
                <w:lang w:eastAsia="en-US"/>
              </w:rPr>
              <w:t>Информационная деятельность………………………………………..</w:t>
            </w:r>
          </w:p>
        </w:tc>
        <w:tc>
          <w:tcPr>
            <w:tcW w:w="926" w:type="dxa"/>
          </w:tcPr>
          <w:p w:rsidR="00BB23BB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8311" w:type="dxa"/>
          </w:tcPr>
          <w:p w:rsidR="00BB23BB" w:rsidRPr="00401508" w:rsidRDefault="00BB23BB" w:rsidP="0004010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508">
              <w:rPr>
                <w:rFonts w:ascii="Times New Roman" w:hAnsi="Times New Roman"/>
                <w:sz w:val="28"/>
                <w:szCs w:val="28"/>
              </w:rPr>
              <w:t>Международная деятельност</w:t>
            </w:r>
            <w:r>
              <w:rPr>
                <w:rFonts w:ascii="Times New Roman" w:hAnsi="Times New Roman"/>
                <w:sz w:val="28"/>
                <w:szCs w:val="28"/>
              </w:rPr>
              <w:t>ь………………………………………….</w:t>
            </w:r>
          </w:p>
          <w:p w:rsidR="00BB23BB" w:rsidRPr="0004010E" w:rsidRDefault="00BB23BB" w:rsidP="0004010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8311" w:type="dxa"/>
          </w:tcPr>
          <w:p w:rsidR="00BB23BB" w:rsidRPr="0004010E" w:rsidRDefault="00BB23BB" w:rsidP="0004010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508">
              <w:rPr>
                <w:rFonts w:ascii="Times New Roman" w:hAnsi="Times New Roman"/>
                <w:sz w:val="28"/>
                <w:szCs w:val="28"/>
              </w:rPr>
              <w:t>Взаимодействие Контрольно-счетной палаты Ленинградской области с территориальными органами федеральных органов исполнительной власти и контрольно-надзорными органам</w:t>
            </w:r>
            <w:r>
              <w:rPr>
                <w:rFonts w:ascii="Times New Roman" w:hAnsi="Times New Roman"/>
                <w:sz w:val="28"/>
                <w:szCs w:val="28"/>
              </w:rPr>
              <w:t>и………</w:t>
            </w:r>
          </w:p>
        </w:tc>
        <w:tc>
          <w:tcPr>
            <w:tcW w:w="926" w:type="dxa"/>
            <w:vAlign w:val="bottom"/>
          </w:tcPr>
          <w:p w:rsidR="00BB23BB" w:rsidRDefault="00BB23BB" w:rsidP="009E4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Default="00BB23BB" w:rsidP="009E4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Default="00BB23BB" w:rsidP="00E27A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  <w:p w:rsidR="00BB23BB" w:rsidRPr="0004010E" w:rsidRDefault="00BB23BB" w:rsidP="00E27A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1" w:type="dxa"/>
          </w:tcPr>
          <w:p w:rsidR="00BB23BB" w:rsidRPr="0004010E" w:rsidRDefault="00BB23BB" w:rsidP="0004010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Заключение………………………………………………………………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3BB" w:rsidRPr="00C44DB5" w:rsidTr="00E27A92">
        <w:tc>
          <w:tcPr>
            <w:tcW w:w="617" w:type="dxa"/>
          </w:tcPr>
          <w:p w:rsidR="00BB23BB" w:rsidRPr="0004010E" w:rsidRDefault="00BB23BB" w:rsidP="000401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11" w:type="dxa"/>
          </w:tcPr>
          <w:p w:rsidR="00BB23BB" w:rsidRPr="0004010E" w:rsidRDefault="00BB23BB" w:rsidP="0004010E">
            <w:pPr>
              <w:tabs>
                <w:tab w:val="left" w:pos="72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10E">
              <w:rPr>
                <w:rFonts w:ascii="Times New Roman" w:hAnsi="Times New Roman"/>
                <w:sz w:val="28"/>
                <w:szCs w:val="28"/>
              </w:rPr>
              <w:t>Приложение «Основные показатели деятельности Контрольно-счетной пал</w:t>
            </w:r>
            <w:r>
              <w:rPr>
                <w:rFonts w:ascii="Times New Roman" w:hAnsi="Times New Roman"/>
                <w:sz w:val="28"/>
                <w:szCs w:val="28"/>
              </w:rPr>
              <w:t>аты Ленинградской области в 2021</w:t>
            </w:r>
            <w:r w:rsidRPr="0004010E">
              <w:rPr>
                <w:rFonts w:ascii="Times New Roman" w:hAnsi="Times New Roman"/>
                <w:sz w:val="28"/>
                <w:szCs w:val="28"/>
              </w:rPr>
              <w:t xml:space="preserve"> году»</w:t>
            </w: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926" w:type="dxa"/>
          </w:tcPr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3BB" w:rsidRPr="0004010E" w:rsidRDefault="00BB23BB" w:rsidP="009E4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</w:tr>
    </w:tbl>
    <w:p w:rsidR="00BB23BB" w:rsidRPr="009836BF" w:rsidRDefault="00BB23BB" w:rsidP="009E46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BB23BB" w:rsidRPr="009836BF" w:rsidSect="009E46A3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3BB" w:rsidRDefault="00BB23BB" w:rsidP="0069047B">
      <w:pPr>
        <w:spacing w:after="0" w:line="240" w:lineRule="auto"/>
      </w:pPr>
      <w:r>
        <w:separator/>
      </w:r>
    </w:p>
  </w:endnote>
  <w:endnote w:type="continuationSeparator" w:id="1">
    <w:p w:rsidR="00BB23BB" w:rsidRDefault="00BB23BB" w:rsidP="0069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3BB" w:rsidRDefault="00BB23BB" w:rsidP="0069047B">
      <w:pPr>
        <w:spacing w:after="0" w:line="240" w:lineRule="auto"/>
      </w:pPr>
      <w:r>
        <w:separator/>
      </w:r>
    </w:p>
  </w:footnote>
  <w:footnote w:type="continuationSeparator" w:id="1">
    <w:p w:rsidR="00BB23BB" w:rsidRDefault="00BB23BB" w:rsidP="00690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BB" w:rsidRPr="00111F21" w:rsidRDefault="00BB23BB">
    <w:pPr>
      <w:pStyle w:val="Header"/>
      <w:jc w:val="center"/>
      <w:rPr>
        <w:rFonts w:ascii="Times New Roman" w:hAnsi="Times New Roman"/>
      </w:rPr>
    </w:pPr>
    <w:r w:rsidRPr="00111F21">
      <w:rPr>
        <w:rFonts w:ascii="Times New Roman" w:hAnsi="Times New Roman"/>
      </w:rPr>
      <w:fldChar w:fldCharType="begin"/>
    </w:r>
    <w:r w:rsidRPr="00111F21">
      <w:rPr>
        <w:rFonts w:ascii="Times New Roman" w:hAnsi="Times New Roman"/>
      </w:rPr>
      <w:instrText>PAGE   \* MERGEFORMAT</w:instrText>
    </w:r>
    <w:r w:rsidRPr="00111F2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111F21">
      <w:rPr>
        <w:rFonts w:ascii="Times New Roman" w:hAnsi="Times New Roman"/>
      </w:rPr>
      <w:fldChar w:fldCharType="end"/>
    </w:r>
  </w:p>
  <w:p w:rsidR="00BB23BB" w:rsidRDefault="00BB23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36D8"/>
    <w:rsid w:val="000000D9"/>
    <w:rsid w:val="0000014B"/>
    <w:rsid w:val="00000429"/>
    <w:rsid w:val="00001AA0"/>
    <w:rsid w:val="00002981"/>
    <w:rsid w:val="00007598"/>
    <w:rsid w:val="00007A61"/>
    <w:rsid w:val="000108EE"/>
    <w:rsid w:val="00010D05"/>
    <w:rsid w:val="0001263F"/>
    <w:rsid w:val="0001273B"/>
    <w:rsid w:val="00013FC3"/>
    <w:rsid w:val="00016F8D"/>
    <w:rsid w:val="00021469"/>
    <w:rsid w:val="000248DE"/>
    <w:rsid w:val="000254D6"/>
    <w:rsid w:val="000258D1"/>
    <w:rsid w:val="00025D8E"/>
    <w:rsid w:val="0002670A"/>
    <w:rsid w:val="00027F38"/>
    <w:rsid w:val="00030E1D"/>
    <w:rsid w:val="0003319D"/>
    <w:rsid w:val="00034699"/>
    <w:rsid w:val="00034813"/>
    <w:rsid w:val="00035820"/>
    <w:rsid w:val="00035E3B"/>
    <w:rsid w:val="00036436"/>
    <w:rsid w:val="0004010E"/>
    <w:rsid w:val="000420EB"/>
    <w:rsid w:val="000441E2"/>
    <w:rsid w:val="000442C0"/>
    <w:rsid w:val="00046287"/>
    <w:rsid w:val="00046345"/>
    <w:rsid w:val="000500FB"/>
    <w:rsid w:val="00050551"/>
    <w:rsid w:val="0005319A"/>
    <w:rsid w:val="00054004"/>
    <w:rsid w:val="000548DB"/>
    <w:rsid w:val="00055CE1"/>
    <w:rsid w:val="00055E93"/>
    <w:rsid w:val="0006174D"/>
    <w:rsid w:val="000625AC"/>
    <w:rsid w:val="0006615B"/>
    <w:rsid w:val="00070733"/>
    <w:rsid w:val="00070CA8"/>
    <w:rsid w:val="00073036"/>
    <w:rsid w:val="00073F6B"/>
    <w:rsid w:val="00074083"/>
    <w:rsid w:val="00075405"/>
    <w:rsid w:val="00080F2B"/>
    <w:rsid w:val="00080F99"/>
    <w:rsid w:val="0008183D"/>
    <w:rsid w:val="00085AF9"/>
    <w:rsid w:val="0008640C"/>
    <w:rsid w:val="0009068A"/>
    <w:rsid w:val="00093202"/>
    <w:rsid w:val="0009665E"/>
    <w:rsid w:val="000966B2"/>
    <w:rsid w:val="000A0597"/>
    <w:rsid w:val="000B0104"/>
    <w:rsid w:val="000B0968"/>
    <w:rsid w:val="000B0AC8"/>
    <w:rsid w:val="000B25B9"/>
    <w:rsid w:val="000B3127"/>
    <w:rsid w:val="000B358B"/>
    <w:rsid w:val="000B5A2F"/>
    <w:rsid w:val="000C257E"/>
    <w:rsid w:val="000C45D5"/>
    <w:rsid w:val="000C5FED"/>
    <w:rsid w:val="000C61CF"/>
    <w:rsid w:val="000D3DFD"/>
    <w:rsid w:val="000D52F4"/>
    <w:rsid w:val="000D58FD"/>
    <w:rsid w:val="000D63F3"/>
    <w:rsid w:val="000D7464"/>
    <w:rsid w:val="000E3B8C"/>
    <w:rsid w:val="000E4A77"/>
    <w:rsid w:val="000E7F87"/>
    <w:rsid w:val="000F0531"/>
    <w:rsid w:val="000F0A5E"/>
    <w:rsid w:val="000F0CC6"/>
    <w:rsid w:val="000F0EF7"/>
    <w:rsid w:val="000F3C56"/>
    <w:rsid w:val="000F3F43"/>
    <w:rsid w:val="000F61CF"/>
    <w:rsid w:val="000F65C8"/>
    <w:rsid w:val="000F7AFB"/>
    <w:rsid w:val="0010088B"/>
    <w:rsid w:val="0010362C"/>
    <w:rsid w:val="001050AD"/>
    <w:rsid w:val="001053C5"/>
    <w:rsid w:val="001070A4"/>
    <w:rsid w:val="00107CDA"/>
    <w:rsid w:val="00111F21"/>
    <w:rsid w:val="001125AB"/>
    <w:rsid w:val="0011343E"/>
    <w:rsid w:val="0011378C"/>
    <w:rsid w:val="00113CB0"/>
    <w:rsid w:val="0011690E"/>
    <w:rsid w:val="00122230"/>
    <w:rsid w:val="00122B98"/>
    <w:rsid w:val="00122FB0"/>
    <w:rsid w:val="00125D90"/>
    <w:rsid w:val="001262BC"/>
    <w:rsid w:val="00134011"/>
    <w:rsid w:val="00134D26"/>
    <w:rsid w:val="00135786"/>
    <w:rsid w:val="00137A5B"/>
    <w:rsid w:val="00141052"/>
    <w:rsid w:val="00142C80"/>
    <w:rsid w:val="00143924"/>
    <w:rsid w:val="001440A7"/>
    <w:rsid w:val="0014445C"/>
    <w:rsid w:val="00144687"/>
    <w:rsid w:val="0014517A"/>
    <w:rsid w:val="00145BA5"/>
    <w:rsid w:val="0015104B"/>
    <w:rsid w:val="001527DB"/>
    <w:rsid w:val="00153E29"/>
    <w:rsid w:val="00154F95"/>
    <w:rsid w:val="00155B19"/>
    <w:rsid w:val="0015749C"/>
    <w:rsid w:val="00161E77"/>
    <w:rsid w:val="00163356"/>
    <w:rsid w:val="00163B4F"/>
    <w:rsid w:val="00163CC5"/>
    <w:rsid w:val="00163E35"/>
    <w:rsid w:val="0016531D"/>
    <w:rsid w:val="00166B70"/>
    <w:rsid w:val="00167AA5"/>
    <w:rsid w:val="00167D78"/>
    <w:rsid w:val="001706BF"/>
    <w:rsid w:val="00172AD8"/>
    <w:rsid w:val="00175069"/>
    <w:rsid w:val="00175BED"/>
    <w:rsid w:val="00175C84"/>
    <w:rsid w:val="00176350"/>
    <w:rsid w:val="00177179"/>
    <w:rsid w:val="00177541"/>
    <w:rsid w:val="00177C93"/>
    <w:rsid w:val="00177D92"/>
    <w:rsid w:val="00182189"/>
    <w:rsid w:val="00182737"/>
    <w:rsid w:val="00183069"/>
    <w:rsid w:val="00183DCD"/>
    <w:rsid w:val="00184C1C"/>
    <w:rsid w:val="00187253"/>
    <w:rsid w:val="00192858"/>
    <w:rsid w:val="00192864"/>
    <w:rsid w:val="0019298C"/>
    <w:rsid w:val="00193F23"/>
    <w:rsid w:val="001944F6"/>
    <w:rsid w:val="001948A4"/>
    <w:rsid w:val="00194992"/>
    <w:rsid w:val="00195C3C"/>
    <w:rsid w:val="00196945"/>
    <w:rsid w:val="0019702E"/>
    <w:rsid w:val="001A0B9B"/>
    <w:rsid w:val="001A3C7D"/>
    <w:rsid w:val="001A4F07"/>
    <w:rsid w:val="001A4F3D"/>
    <w:rsid w:val="001A649F"/>
    <w:rsid w:val="001A7DA8"/>
    <w:rsid w:val="001B056F"/>
    <w:rsid w:val="001C0D41"/>
    <w:rsid w:val="001C0F09"/>
    <w:rsid w:val="001C102D"/>
    <w:rsid w:val="001C35B7"/>
    <w:rsid w:val="001C58FA"/>
    <w:rsid w:val="001C5C39"/>
    <w:rsid w:val="001C608E"/>
    <w:rsid w:val="001C7CEB"/>
    <w:rsid w:val="001D1A2E"/>
    <w:rsid w:val="001D2382"/>
    <w:rsid w:val="001D27EE"/>
    <w:rsid w:val="001D43B6"/>
    <w:rsid w:val="001D461D"/>
    <w:rsid w:val="001D6BFC"/>
    <w:rsid w:val="001D7D62"/>
    <w:rsid w:val="001E1764"/>
    <w:rsid w:val="001E2EAF"/>
    <w:rsid w:val="001E3A7E"/>
    <w:rsid w:val="001E6A1C"/>
    <w:rsid w:val="001E7E0F"/>
    <w:rsid w:val="001F05B3"/>
    <w:rsid w:val="001F13A4"/>
    <w:rsid w:val="001F3685"/>
    <w:rsid w:val="001F4CF3"/>
    <w:rsid w:val="001F657D"/>
    <w:rsid w:val="001F6F5D"/>
    <w:rsid w:val="0020160C"/>
    <w:rsid w:val="0020248E"/>
    <w:rsid w:val="002029C1"/>
    <w:rsid w:val="0020355E"/>
    <w:rsid w:val="00203DB1"/>
    <w:rsid w:val="00205AAF"/>
    <w:rsid w:val="00205ABE"/>
    <w:rsid w:val="00206013"/>
    <w:rsid w:val="00206883"/>
    <w:rsid w:val="00207011"/>
    <w:rsid w:val="002104EB"/>
    <w:rsid w:val="002125C2"/>
    <w:rsid w:val="00213826"/>
    <w:rsid w:val="00213B9F"/>
    <w:rsid w:val="00214AB4"/>
    <w:rsid w:val="00216019"/>
    <w:rsid w:val="002206A6"/>
    <w:rsid w:val="00220F00"/>
    <w:rsid w:val="002235BD"/>
    <w:rsid w:val="00223711"/>
    <w:rsid w:val="00224C10"/>
    <w:rsid w:val="0022553C"/>
    <w:rsid w:val="00226317"/>
    <w:rsid w:val="00226774"/>
    <w:rsid w:val="00227548"/>
    <w:rsid w:val="002277F2"/>
    <w:rsid w:val="00227803"/>
    <w:rsid w:val="002302DF"/>
    <w:rsid w:val="00234F27"/>
    <w:rsid w:val="00237218"/>
    <w:rsid w:val="00240AF4"/>
    <w:rsid w:val="00242F4E"/>
    <w:rsid w:val="002434EB"/>
    <w:rsid w:val="00244198"/>
    <w:rsid w:val="00244C7F"/>
    <w:rsid w:val="00245098"/>
    <w:rsid w:val="002452D7"/>
    <w:rsid w:val="002467BD"/>
    <w:rsid w:val="00247376"/>
    <w:rsid w:val="002507CE"/>
    <w:rsid w:val="00254D21"/>
    <w:rsid w:val="00255B1B"/>
    <w:rsid w:val="002563D2"/>
    <w:rsid w:val="002566C1"/>
    <w:rsid w:val="00256929"/>
    <w:rsid w:val="00264D32"/>
    <w:rsid w:val="00265A9D"/>
    <w:rsid w:val="00265F70"/>
    <w:rsid w:val="002700BA"/>
    <w:rsid w:val="00272615"/>
    <w:rsid w:val="00277DD3"/>
    <w:rsid w:val="00282C61"/>
    <w:rsid w:val="00282EE4"/>
    <w:rsid w:val="002867EF"/>
    <w:rsid w:val="00287DAE"/>
    <w:rsid w:val="00290889"/>
    <w:rsid w:val="00290F74"/>
    <w:rsid w:val="002913AD"/>
    <w:rsid w:val="00292308"/>
    <w:rsid w:val="002935B9"/>
    <w:rsid w:val="00296101"/>
    <w:rsid w:val="00296716"/>
    <w:rsid w:val="002A2BD3"/>
    <w:rsid w:val="002A3238"/>
    <w:rsid w:val="002A57F1"/>
    <w:rsid w:val="002A5C7C"/>
    <w:rsid w:val="002A740A"/>
    <w:rsid w:val="002A783F"/>
    <w:rsid w:val="002B0109"/>
    <w:rsid w:val="002B1B1E"/>
    <w:rsid w:val="002B4A1C"/>
    <w:rsid w:val="002B6521"/>
    <w:rsid w:val="002B70CA"/>
    <w:rsid w:val="002B7F0E"/>
    <w:rsid w:val="002C0766"/>
    <w:rsid w:val="002C076C"/>
    <w:rsid w:val="002C19F9"/>
    <w:rsid w:val="002C332C"/>
    <w:rsid w:val="002C3755"/>
    <w:rsid w:val="002C379D"/>
    <w:rsid w:val="002C5074"/>
    <w:rsid w:val="002C50BF"/>
    <w:rsid w:val="002C5D08"/>
    <w:rsid w:val="002C7B89"/>
    <w:rsid w:val="002D075E"/>
    <w:rsid w:val="002D0B29"/>
    <w:rsid w:val="002D267E"/>
    <w:rsid w:val="002D42CA"/>
    <w:rsid w:val="002D46E7"/>
    <w:rsid w:val="002D4DA8"/>
    <w:rsid w:val="002D65F7"/>
    <w:rsid w:val="002E069C"/>
    <w:rsid w:val="002E1073"/>
    <w:rsid w:val="002E19A1"/>
    <w:rsid w:val="002E1C44"/>
    <w:rsid w:val="002E310F"/>
    <w:rsid w:val="002E6520"/>
    <w:rsid w:val="002F1DEC"/>
    <w:rsid w:val="002F1F2F"/>
    <w:rsid w:val="002F4089"/>
    <w:rsid w:val="002F5E53"/>
    <w:rsid w:val="002F5F7A"/>
    <w:rsid w:val="002F76BE"/>
    <w:rsid w:val="002F7911"/>
    <w:rsid w:val="002F7917"/>
    <w:rsid w:val="00300CC6"/>
    <w:rsid w:val="0030137B"/>
    <w:rsid w:val="00303AF7"/>
    <w:rsid w:val="00303B49"/>
    <w:rsid w:val="00304D10"/>
    <w:rsid w:val="0030688B"/>
    <w:rsid w:val="00306E99"/>
    <w:rsid w:val="00307370"/>
    <w:rsid w:val="00307D28"/>
    <w:rsid w:val="00311F8B"/>
    <w:rsid w:val="00320129"/>
    <w:rsid w:val="00320D2D"/>
    <w:rsid w:val="003215D2"/>
    <w:rsid w:val="00326634"/>
    <w:rsid w:val="0033037A"/>
    <w:rsid w:val="003325A8"/>
    <w:rsid w:val="00334BCC"/>
    <w:rsid w:val="003354EF"/>
    <w:rsid w:val="00335F18"/>
    <w:rsid w:val="00336DAB"/>
    <w:rsid w:val="00336E9E"/>
    <w:rsid w:val="00337135"/>
    <w:rsid w:val="00337DB6"/>
    <w:rsid w:val="00343440"/>
    <w:rsid w:val="00344462"/>
    <w:rsid w:val="003454C6"/>
    <w:rsid w:val="00347213"/>
    <w:rsid w:val="003522C9"/>
    <w:rsid w:val="00357FAA"/>
    <w:rsid w:val="00360904"/>
    <w:rsid w:val="00361366"/>
    <w:rsid w:val="00364C6A"/>
    <w:rsid w:val="00365053"/>
    <w:rsid w:val="00366B9A"/>
    <w:rsid w:val="003676A6"/>
    <w:rsid w:val="003713FE"/>
    <w:rsid w:val="00373571"/>
    <w:rsid w:val="0037384E"/>
    <w:rsid w:val="0037392B"/>
    <w:rsid w:val="003741E5"/>
    <w:rsid w:val="003754DD"/>
    <w:rsid w:val="00375966"/>
    <w:rsid w:val="00377840"/>
    <w:rsid w:val="00377D09"/>
    <w:rsid w:val="00381703"/>
    <w:rsid w:val="003817D9"/>
    <w:rsid w:val="00381C77"/>
    <w:rsid w:val="00381DA7"/>
    <w:rsid w:val="003823B1"/>
    <w:rsid w:val="003835FC"/>
    <w:rsid w:val="003843C4"/>
    <w:rsid w:val="00384DC5"/>
    <w:rsid w:val="00385E53"/>
    <w:rsid w:val="00386028"/>
    <w:rsid w:val="0038647C"/>
    <w:rsid w:val="00390CE1"/>
    <w:rsid w:val="0039256E"/>
    <w:rsid w:val="00393551"/>
    <w:rsid w:val="003944CB"/>
    <w:rsid w:val="0039489B"/>
    <w:rsid w:val="003A00D4"/>
    <w:rsid w:val="003A0CA3"/>
    <w:rsid w:val="003A0E5C"/>
    <w:rsid w:val="003A2A6A"/>
    <w:rsid w:val="003A3488"/>
    <w:rsid w:val="003A5156"/>
    <w:rsid w:val="003A5C29"/>
    <w:rsid w:val="003A6199"/>
    <w:rsid w:val="003A7045"/>
    <w:rsid w:val="003A7174"/>
    <w:rsid w:val="003A733C"/>
    <w:rsid w:val="003B0534"/>
    <w:rsid w:val="003B085D"/>
    <w:rsid w:val="003B2AFF"/>
    <w:rsid w:val="003B2E03"/>
    <w:rsid w:val="003B5389"/>
    <w:rsid w:val="003B56DF"/>
    <w:rsid w:val="003C31B9"/>
    <w:rsid w:val="003C42EC"/>
    <w:rsid w:val="003C53AF"/>
    <w:rsid w:val="003C57BC"/>
    <w:rsid w:val="003C5966"/>
    <w:rsid w:val="003D0857"/>
    <w:rsid w:val="003D1031"/>
    <w:rsid w:val="003D2169"/>
    <w:rsid w:val="003D31F2"/>
    <w:rsid w:val="003D322E"/>
    <w:rsid w:val="003D3824"/>
    <w:rsid w:val="003D4CD3"/>
    <w:rsid w:val="003D5347"/>
    <w:rsid w:val="003D5478"/>
    <w:rsid w:val="003D6916"/>
    <w:rsid w:val="003D7117"/>
    <w:rsid w:val="003D7F0C"/>
    <w:rsid w:val="003E095D"/>
    <w:rsid w:val="003E13B1"/>
    <w:rsid w:val="003E49F7"/>
    <w:rsid w:val="003E5974"/>
    <w:rsid w:val="003E701F"/>
    <w:rsid w:val="003E70F9"/>
    <w:rsid w:val="003E7883"/>
    <w:rsid w:val="003F07CE"/>
    <w:rsid w:val="003F207E"/>
    <w:rsid w:val="003F461D"/>
    <w:rsid w:val="003F4C10"/>
    <w:rsid w:val="003F4C62"/>
    <w:rsid w:val="003F548A"/>
    <w:rsid w:val="003F5951"/>
    <w:rsid w:val="003F5AB9"/>
    <w:rsid w:val="00400608"/>
    <w:rsid w:val="00401508"/>
    <w:rsid w:val="004033A4"/>
    <w:rsid w:val="0040478A"/>
    <w:rsid w:val="00404BF0"/>
    <w:rsid w:val="0040503E"/>
    <w:rsid w:val="00407B3E"/>
    <w:rsid w:val="00407D18"/>
    <w:rsid w:val="00410DA9"/>
    <w:rsid w:val="00410EE4"/>
    <w:rsid w:val="0041379D"/>
    <w:rsid w:val="00414800"/>
    <w:rsid w:val="00416D31"/>
    <w:rsid w:val="00420145"/>
    <w:rsid w:val="00421BA7"/>
    <w:rsid w:val="00421FB1"/>
    <w:rsid w:val="004226DA"/>
    <w:rsid w:val="00426715"/>
    <w:rsid w:val="00426DA8"/>
    <w:rsid w:val="00430226"/>
    <w:rsid w:val="004303CF"/>
    <w:rsid w:val="004304C9"/>
    <w:rsid w:val="004305D6"/>
    <w:rsid w:val="00431E98"/>
    <w:rsid w:val="00432D6B"/>
    <w:rsid w:val="00432D99"/>
    <w:rsid w:val="00433EFE"/>
    <w:rsid w:val="00433FF1"/>
    <w:rsid w:val="004368AB"/>
    <w:rsid w:val="0044010D"/>
    <w:rsid w:val="00443181"/>
    <w:rsid w:val="004447DA"/>
    <w:rsid w:val="00444C07"/>
    <w:rsid w:val="00445E48"/>
    <w:rsid w:val="004460C9"/>
    <w:rsid w:val="00450366"/>
    <w:rsid w:val="00451A92"/>
    <w:rsid w:val="00452516"/>
    <w:rsid w:val="00452C73"/>
    <w:rsid w:val="00453448"/>
    <w:rsid w:val="004538D2"/>
    <w:rsid w:val="0045469F"/>
    <w:rsid w:val="0045491B"/>
    <w:rsid w:val="00454AEE"/>
    <w:rsid w:val="0045572D"/>
    <w:rsid w:val="004638D7"/>
    <w:rsid w:val="0046577A"/>
    <w:rsid w:val="00465C82"/>
    <w:rsid w:val="00466DAF"/>
    <w:rsid w:val="00467CB1"/>
    <w:rsid w:val="004700F2"/>
    <w:rsid w:val="0047062E"/>
    <w:rsid w:val="0047072C"/>
    <w:rsid w:val="00470BAE"/>
    <w:rsid w:val="004720F1"/>
    <w:rsid w:val="00472521"/>
    <w:rsid w:val="00472596"/>
    <w:rsid w:val="004725D0"/>
    <w:rsid w:val="00477F11"/>
    <w:rsid w:val="00480D79"/>
    <w:rsid w:val="00483104"/>
    <w:rsid w:val="004845F6"/>
    <w:rsid w:val="00484670"/>
    <w:rsid w:val="004851E3"/>
    <w:rsid w:val="00485B3C"/>
    <w:rsid w:val="00490DF1"/>
    <w:rsid w:val="00493401"/>
    <w:rsid w:val="00493FAF"/>
    <w:rsid w:val="00495FA3"/>
    <w:rsid w:val="004965FB"/>
    <w:rsid w:val="00496CEF"/>
    <w:rsid w:val="004A3848"/>
    <w:rsid w:val="004A5F4B"/>
    <w:rsid w:val="004A651C"/>
    <w:rsid w:val="004B009D"/>
    <w:rsid w:val="004B14A8"/>
    <w:rsid w:val="004B3AD0"/>
    <w:rsid w:val="004B3ED1"/>
    <w:rsid w:val="004B3F42"/>
    <w:rsid w:val="004B6479"/>
    <w:rsid w:val="004C02BE"/>
    <w:rsid w:val="004C12D4"/>
    <w:rsid w:val="004C20FC"/>
    <w:rsid w:val="004C291D"/>
    <w:rsid w:val="004C29F0"/>
    <w:rsid w:val="004C3121"/>
    <w:rsid w:val="004C5D9C"/>
    <w:rsid w:val="004D05FC"/>
    <w:rsid w:val="004D0CB5"/>
    <w:rsid w:val="004D0D2C"/>
    <w:rsid w:val="004D37C9"/>
    <w:rsid w:val="004D3C6D"/>
    <w:rsid w:val="004E03E6"/>
    <w:rsid w:val="004E2EDF"/>
    <w:rsid w:val="004E355A"/>
    <w:rsid w:val="004E3EBA"/>
    <w:rsid w:val="004E663B"/>
    <w:rsid w:val="004E7310"/>
    <w:rsid w:val="004E75FA"/>
    <w:rsid w:val="004F142F"/>
    <w:rsid w:val="004F3248"/>
    <w:rsid w:val="004F3854"/>
    <w:rsid w:val="004F42D1"/>
    <w:rsid w:val="004F472A"/>
    <w:rsid w:val="004F50C5"/>
    <w:rsid w:val="004F7412"/>
    <w:rsid w:val="004F79D7"/>
    <w:rsid w:val="004F7F35"/>
    <w:rsid w:val="005003E9"/>
    <w:rsid w:val="00500657"/>
    <w:rsid w:val="00500824"/>
    <w:rsid w:val="0050099B"/>
    <w:rsid w:val="00503B02"/>
    <w:rsid w:val="005043D6"/>
    <w:rsid w:val="005052C3"/>
    <w:rsid w:val="00507677"/>
    <w:rsid w:val="00507D2E"/>
    <w:rsid w:val="0051101A"/>
    <w:rsid w:val="00512031"/>
    <w:rsid w:val="005120C0"/>
    <w:rsid w:val="00513A4D"/>
    <w:rsid w:val="00516E5E"/>
    <w:rsid w:val="0051741F"/>
    <w:rsid w:val="0051772D"/>
    <w:rsid w:val="0051781D"/>
    <w:rsid w:val="005201E6"/>
    <w:rsid w:val="005204BF"/>
    <w:rsid w:val="005220D8"/>
    <w:rsid w:val="00523721"/>
    <w:rsid w:val="00523AD6"/>
    <w:rsid w:val="00524A2C"/>
    <w:rsid w:val="00525CDF"/>
    <w:rsid w:val="00525E6F"/>
    <w:rsid w:val="00526778"/>
    <w:rsid w:val="005277FD"/>
    <w:rsid w:val="005312EA"/>
    <w:rsid w:val="0053136A"/>
    <w:rsid w:val="005320B3"/>
    <w:rsid w:val="00533DCC"/>
    <w:rsid w:val="005369F4"/>
    <w:rsid w:val="00536DE6"/>
    <w:rsid w:val="005402B2"/>
    <w:rsid w:val="00542000"/>
    <w:rsid w:val="00542F59"/>
    <w:rsid w:val="00545718"/>
    <w:rsid w:val="00545C3E"/>
    <w:rsid w:val="00545CE9"/>
    <w:rsid w:val="0054652F"/>
    <w:rsid w:val="0054693D"/>
    <w:rsid w:val="00546E77"/>
    <w:rsid w:val="00547F63"/>
    <w:rsid w:val="005506D3"/>
    <w:rsid w:val="005515CE"/>
    <w:rsid w:val="0055250C"/>
    <w:rsid w:val="00553967"/>
    <w:rsid w:val="00553EEA"/>
    <w:rsid w:val="00554881"/>
    <w:rsid w:val="0055539E"/>
    <w:rsid w:val="00556D38"/>
    <w:rsid w:val="005572A0"/>
    <w:rsid w:val="00557565"/>
    <w:rsid w:val="0055792F"/>
    <w:rsid w:val="005602FE"/>
    <w:rsid w:val="00561410"/>
    <w:rsid w:val="005620A1"/>
    <w:rsid w:val="005627F4"/>
    <w:rsid w:val="00563428"/>
    <w:rsid w:val="00563437"/>
    <w:rsid w:val="00565578"/>
    <w:rsid w:val="00567EFB"/>
    <w:rsid w:val="005700D2"/>
    <w:rsid w:val="00572CB0"/>
    <w:rsid w:val="00574739"/>
    <w:rsid w:val="00575482"/>
    <w:rsid w:val="0057726D"/>
    <w:rsid w:val="00577306"/>
    <w:rsid w:val="0058010D"/>
    <w:rsid w:val="00580995"/>
    <w:rsid w:val="00582C17"/>
    <w:rsid w:val="005850EE"/>
    <w:rsid w:val="005915D1"/>
    <w:rsid w:val="0059451B"/>
    <w:rsid w:val="005947F6"/>
    <w:rsid w:val="00595E38"/>
    <w:rsid w:val="00596A1D"/>
    <w:rsid w:val="005976FC"/>
    <w:rsid w:val="005A02CF"/>
    <w:rsid w:val="005A05C6"/>
    <w:rsid w:val="005A0605"/>
    <w:rsid w:val="005A3509"/>
    <w:rsid w:val="005A51BB"/>
    <w:rsid w:val="005A5414"/>
    <w:rsid w:val="005A6C37"/>
    <w:rsid w:val="005A7E84"/>
    <w:rsid w:val="005B2D69"/>
    <w:rsid w:val="005B48F9"/>
    <w:rsid w:val="005B685E"/>
    <w:rsid w:val="005C05F5"/>
    <w:rsid w:val="005C1361"/>
    <w:rsid w:val="005C2838"/>
    <w:rsid w:val="005C4C55"/>
    <w:rsid w:val="005C55BF"/>
    <w:rsid w:val="005C5B1B"/>
    <w:rsid w:val="005C6363"/>
    <w:rsid w:val="005C7481"/>
    <w:rsid w:val="005D1ABE"/>
    <w:rsid w:val="005D24FB"/>
    <w:rsid w:val="005D2853"/>
    <w:rsid w:val="005D4789"/>
    <w:rsid w:val="005D6BAF"/>
    <w:rsid w:val="005E042F"/>
    <w:rsid w:val="005E05AC"/>
    <w:rsid w:val="005E09AA"/>
    <w:rsid w:val="005E0D50"/>
    <w:rsid w:val="005E1393"/>
    <w:rsid w:val="005E2621"/>
    <w:rsid w:val="005E335A"/>
    <w:rsid w:val="005E3639"/>
    <w:rsid w:val="005E4F2B"/>
    <w:rsid w:val="005E536E"/>
    <w:rsid w:val="005E5965"/>
    <w:rsid w:val="005F1C69"/>
    <w:rsid w:val="005F2405"/>
    <w:rsid w:val="005F3946"/>
    <w:rsid w:val="005F4AA1"/>
    <w:rsid w:val="005F4D90"/>
    <w:rsid w:val="005F559C"/>
    <w:rsid w:val="005F5954"/>
    <w:rsid w:val="005F6CB8"/>
    <w:rsid w:val="00600242"/>
    <w:rsid w:val="00603792"/>
    <w:rsid w:val="006054C7"/>
    <w:rsid w:val="0060566D"/>
    <w:rsid w:val="00606257"/>
    <w:rsid w:val="00606803"/>
    <w:rsid w:val="00611237"/>
    <w:rsid w:val="00614438"/>
    <w:rsid w:val="0061737F"/>
    <w:rsid w:val="00617D52"/>
    <w:rsid w:val="006208D3"/>
    <w:rsid w:val="00621A6F"/>
    <w:rsid w:val="006246DA"/>
    <w:rsid w:val="00625200"/>
    <w:rsid w:val="006252F4"/>
    <w:rsid w:val="0062553B"/>
    <w:rsid w:val="00626621"/>
    <w:rsid w:val="00626D8D"/>
    <w:rsid w:val="00632C15"/>
    <w:rsid w:val="00632F40"/>
    <w:rsid w:val="00634A9D"/>
    <w:rsid w:val="0063600E"/>
    <w:rsid w:val="00636690"/>
    <w:rsid w:val="00637396"/>
    <w:rsid w:val="00637AA6"/>
    <w:rsid w:val="00637FFC"/>
    <w:rsid w:val="0064057B"/>
    <w:rsid w:val="0064383F"/>
    <w:rsid w:val="006443DA"/>
    <w:rsid w:val="006504CE"/>
    <w:rsid w:val="006513E5"/>
    <w:rsid w:val="006537BC"/>
    <w:rsid w:val="0065430D"/>
    <w:rsid w:val="00655C84"/>
    <w:rsid w:val="00660329"/>
    <w:rsid w:val="00662454"/>
    <w:rsid w:val="00662C7F"/>
    <w:rsid w:val="0066309F"/>
    <w:rsid w:val="0066355F"/>
    <w:rsid w:val="006638B2"/>
    <w:rsid w:val="00664D5E"/>
    <w:rsid w:val="00671A3F"/>
    <w:rsid w:val="0067433E"/>
    <w:rsid w:val="00676D4A"/>
    <w:rsid w:val="006775BA"/>
    <w:rsid w:val="006779A5"/>
    <w:rsid w:val="00681EF7"/>
    <w:rsid w:val="00683FF6"/>
    <w:rsid w:val="00684DA4"/>
    <w:rsid w:val="006900F7"/>
    <w:rsid w:val="0069047B"/>
    <w:rsid w:val="00690720"/>
    <w:rsid w:val="00690909"/>
    <w:rsid w:val="00691E0E"/>
    <w:rsid w:val="00693184"/>
    <w:rsid w:val="00693F27"/>
    <w:rsid w:val="00694D41"/>
    <w:rsid w:val="006950E8"/>
    <w:rsid w:val="00696CF3"/>
    <w:rsid w:val="00697014"/>
    <w:rsid w:val="006A06E5"/>
    <w:rsid w:val="006A14B6"/>
    <w:rsid w:val="006A24B3"/>
    <w:rsid w:val="006A2E11"/>
    <w:rsid w:val="006A3B1C"/>
    <w:rsid w:val="006A433E"/>
    <w:rsid w:val="006A7472"/>
    <w:rsid w:val="006A754C"/>
    <w:rsid w:val="006B0BC9"/>
    <w:rsid w:val="006B3732"/>
    <w:rsid w:val="006B5B08"/>
    <w:rsid w:val="006B6AA5"/>
    <w:rsid w:val="006B6AF3"/>
    <w:rsid w:val="006C0AF2"/>
    <w:rsid w:val="006C1572"/>
    <w:rsid w:val="006C1FB8"/>
    <w:rsid w:val="006C22E6"/>
    <w:rsid w:val="006C41CA"/>
    <w:rsid w:val="006C58DB"/>
    <w:rsid w:val="006C5E89"/>
    <w:rsid w:val="006C661B"/>
    <w:rsid w:val="006C690B"/>
    <w:rsid w:val="006C6D6F"/>
    <w:rsid w:val="006D23B7"/>
    <w:rsid w:val="006D344E"/>
    <w:rsid w:val="006D5AF7"/>
    <w:rsid w:val="006E09D1"/>
    <w:rsid w:val="006E2ECD"/>
    <w:rsid w:val="006E4A52"/>
    <w:rsid w:val="006E5B59"/>
    <w:rsid w:val="006E6A4D"/>
    <w:rsid w:val="006E75D4"/>
    <w:rsid w:val="006E7A4C"/>
    <w:rsid w:val="006F20CE"/>
    <w:rsid w:val="006F5ADA"/>
    <w:rsid w:val="006F697A"/>
    <w:rsid w:val="00701BA6"/>
    <w:rsid w:val="007023B7"/>
    <w:rsid w:val="007047B7"/>
    <w:rsid w:val="007064BD"/>
    <w:rsid w:val="00706ED1"/>
    <w:rsid w:val="007076CC"/>
    <w:rsid w:val="00707D3A"/>
    <w:rsid w:val="00710D26"/>
    <w:rsid w:val="00710E9D"/>
    <w:rsid w:val="00711021"/>
    <w:rsid w:val="007118F4"/>
    <w:rsid w:val="0071237C"/>
    <w:rsid w:val="0071238E"/>
    <w:rsid w:val="00712FCA"/>
    <w:rsid w:val="00713244"/>
    <w:rsid w:val="00713A02"/>
    <w:rsid w:val="00713B1A"/>
    <w:rsid w:val="00716389"/>
    <w:rsid w:val="007170B7"/>
    <w:rsid w:val="00717E4B"/>
    <w:rsid w:val="00720B9B"/>
    <w:rsid w:val="0072149E"/>
    <w:rsid w:val="00721A6A"/>
    <w:rsid w:val="00722209"/>
    <w:rsid w:val="007252F5"/>
    <w:rsid w:val="00725F7C"/>
    <w:rsid w:val="00726848"/>
    <w:rsid w:val="00726E7C"/>
    <w:rsid w:val="00727BD4"/>
    <w:rsid w:val="00730209"/>
    <w:rsid w:val="00730C25"/>
    <w:rsid w:val="007335BB"/>
    <w:rsid w:val="00734E54"/>
    <w:rsid w:val="0073621A"/>
    <w:rsid w:val="00736459"/>
    <w:rsid w:val="00736EDA"/>
    <w:rsid w:val="00737F7E"/>
    <w:rsid w:val="00740CBC"/>
    <w:rsid w:val="00745176"/>
    <w:rsid w:val="00746975"/>
    <w:rsid w:val="00747E47"/>
    <w:rsid w:val="00751B6A"/>
    <w:rsid w:val="00753BB0"/>
    <w:rsid w:val="00753C0B"/>
    <w:rsid w:val="00763D63"/>
    <w:rsid w:val="007640BE"/>
    <w:rsid w:val="007650D3"/>
    <w:rsid w:val="00766B98"/>
    <w:rsid w:val="00766C73"/>
    <w:rsid w:val="00770919"/>
    <w:rsid w:val="007711EB"/>
    <w:rsid w:val="00771205"/>
    <w:rsid w:val="0077230F"/>
    <w:rsid w:val="00772606"/>
    <w:rsid w:val="00774029"/>
    <w:rsid w:val="00774D02"/>
    <w:rsid w:val="007750B4"/>
    <w:rsid w:val="0077669F"/>
    <w:rsid w:val="0077700F"/>
    <w:rsid w:val="00777106"/>
    <w:rsid w:val="00777DF6"/>
    <w:rsid w:val="0078130E"/>
    <w:rsid w:val="00783E19"/>
    <w:rsid w:val="00784300"/>
    <w:rsid w:val="007851F2"/>
    <w:rsid w:val="00785999"/>
    <w:rsid w:val="0078772E"/>
    <w:rsid w:val="00787F76"/>
    <w:rsid w:val="0079075C"/>
    <w:rsid w:val="0079106D"/>
    <w:rsid w:val="00795A81"/>
    <w:rsid w:val="00797A31"/>
    <w:rsid w:val="007A01CF"/>
    <w:rsid w:val="007A18BE"/>
    <w:rsid w:val="007A260F"/>
    <w:rsid w:val="007A2B35"/>
    <w:rsid w:val="007A3C59"/>
    <w:rsid w:val="007A4F49"/>
    <w:rsid w:val="007A5076"/>
    <w:rsid w:val="007B270F"/>
    <w:rsid w:val="007B2C62"/>
    <w:rsid w:val="007B33FE"/>
    <w:rsid w:val="007B40F4"/>
    <w:rsid w:val="007B68FD"/>
    <w:rsid w:val="007B796D"/>
    <w:rsid w:val="007C2E53"/>
    <w:rsid w:val="007C618C"/>
    <w:rsid w:val="007C72F9"/>
    <w:rsid w:val="007D128F"/>
    <w:rsid w:val="007D16F0"/>
    <w:rsid w:val="007D3DCA"/>
    <w:rsid w:val="007D4087"/>
    <w:rsid w:val="007D4295"/>
    <w:rsid w:val="007D4F54"/>
    <w:rsid w:val="007D75A8"/>
    <w:rsid w:val="007E064C"/>
    <w:rsid w:val="007E37D7"/>
    <w:rsid w:val="007E4555"/>
    <w:rsid w:val="007E4F53"/>
    <w:rsid w:val="007E5479"/>
    <w:rsid w:val="007E696B"/>
    <w:rsid w:val="007E773F"/>
    <w:rsid w:val="007F1CB4"/>
    <w:rsid w:val="007F2ACD"/>
    <w:rsid w:val="007F4FA0"/>
    <w:rsid w:val="00801030"/>
    <w:rsid w:val="008015BA"/>
    <w:rsid w:val="008015FA"/>
    <w:rsid w:val="00801D57"/>
    <w:rsid w:val="00801ECD"/>
    <w:rsid w:val="0080272A"/>
    <w:rsid w:val="008053BF"/>
    <w:rsid w:val="0080560F"/>
    <w:rsid w:val="008071A2"/>
    <w:rsid w:val="008105F1"/>
    <w:rsid w:val="0081220C"/>
    <w:rsid w:val="00813880"/>
    <w:rsid w:val="00813CF5"/>
    <w:rsid w:val="0081609D"/>
    <w:rsid w:val="008169FF"/>
    <w:rsid w:val="00820EA0"/>
    <w:rsid w:val="00820F99"/>
    <w:rsid w:val="00827DC7"/>
    <w:rsid w:val="0083104C"/>
    <w:rsid w:val="00837196"/>
    <w:rsid w:val="00840C64"/>
    <w:rsid w:val="0084182A"/>
    <w:rsid w:val="00842B30"/>
    <w:rsid w:val="00843066"/>
    <w:rsid w:val="00843DF5"/>
    <w:rsid w:val="008440E7"/>
    <w:rsid w:val="008458E7"/>
    <w:rsid w:val="008459D5"/>
    <w:rsid w:val="00847FDA"/>
    <w:rsid w:val="00850204"/>
    <w:rsid w:val="00850A15"/>
    <w:rsid w:val="00852692"/>
    <w:rsid w:val="008531C7"/>
    <w:rsid w:val="008563BA"/>
    <w:rsid w:val="00857092"/>
    <w:rsid w:val="0085764A"/>
    <w:rsid w:val="00857687"/>
    <w:rsid w:val="00862C9E"/>
    <w:rsid w:val="00864361"/>
    <w:rsid w:val="00864703"/>
    <w:rsid w:val="008673A4"/>
    <w:rsid w:val="0087093E"/>
    <w:rsid w:val="008718EF"/>
    <w:rsid w:val="008731CC"/>
    <w:rsid w:val="00873D55"/>
    <w:rsid w:val="00874475"/>
    <w:rsid w:val="0087512B"/>
    <w:rsid w:val="00875C49"/>
    <w:rsid w:val="008765D6"/>
    <w:rsid w:val="0087662F"/>
    <w:rsid w:val="00876DFD"/>
    <w:rsid w:val="0088025A"/>
    <w:rsid w:val="00882017"/>
    <w:rsid w:val="008823D3"/>
    <w:rsid w:val="008840EA"/>
    <w:rsid w:val="00884107"/>
    <w:rsid w:val="008849FE"/>
    <w:rsid w:val="00885CEF"/>
    <w:rsid w:val="00885E7B"/>
    <w:rsid w:val="00886840"/>
    <w:rsid w:val="00887B59"/>
    <w:rsid w:val="00887C1F"/>
    <w:rsid w:val="00890702"/>
    <w:rsid w:val="00893436"/>
    <w:rsid w:val="00895213"/>
    <w:rsid w:val="00895DE4"/>
    <w:rsid w:val="00897999"/>
    <w:rsid w:val="008A227D"/>
    <w:rsid w:val="008A22B8"/>
    <w:rsid w:val="008A2534"/>
    <w:rsid w:val="008A6B99"/>
    <w:rsid w:val="008A7482"/>
    <w:rsid w:val="008B7B15"/>
    <w:rsid w:val="008C131B"/>
    <w:rsid w:val="008C2129"/>
    <w:rsid w:val="008C506F"/>
    <w:rsid w:val="008C63D3"/>
    <w:rsid w:val="008C74FB"/>
    <w:rsid w:val="008C7CF3"/>
    <w:rsid w:val="008D15C0"/>
    <w:rsid w:val="008D32AD"/>
    <w:rsid w:val="008D3454"/>
    <w:rsid w:val="008D40D4"/>
    <w:rsid w:val="008D58B9"/>
    <w:rsid w:val="008D6183"/>
    <w:rsid w:val="008D65C4"/>
    <w:rsid w:val="008D730A"/>
    <w:rsid w:val="008D76D0"/>
    <w:rsid w:val="008E419C"/>
    <w:rsid w:val="008E75F1"/>
    <w:rsid w:val="008E7CE1"/>
    <w:rsid w:val="008F3020"/>
    <w:rsid w:val="008F361D"/>
    <w:rsid w:val="008F3CE5"/>
    <w:rsid w:val="008F4FDE"/>
    <w:rsid w:val="008F5D47"/>
    <w:rsid w:val="008F5E66"/>
    <w:rsid w:val="008F7959"/>
    <w:rsid w:val="00902FDE"/>
    <w:rsid w:val="009030DE"/>
    <w:rsid w:val="009039ED"/>
    <w:rsid w:val="0090523A"/>
    <w:rsid w:val="009060EF"/>
    <w:rsid w:val="00907416"/>
    <w:rsid w:val="00910141"/>
    <w:rsid w:val="00910767"/>
    <w:rsid w:val="0091282D"/>
    <w:rsid w:val="00913F46"/>
    <w:rsid w:val="00914F61"/>
    <w:rsid w:val="009154CA"/>
    <w:rsid w:val="009159DC"/>
    <w:rsid w:val="00920A4C"/>
    <w:rsid w:val="0092172F"/>
    <w:rsid w:val="0092362B"/>
    <w:rsid w:val="00923A6C"/>
    <w:rsid w:val="00924CF5"/>
    <w:rsid w:val="00924EEC"/>
    <w:rsid w:val="009256C5"/>
    <w:rsid w:val="00925DA3"/>
    <w:rsid w:val="0093015C"/>
    <w:rsid w:val="009302BE"/>
    <w:rsid w:val="00930598"/>
    <w:rsid w:val="00930D40"/>
    <w:rsid w:val="00930F28"/>
    <w:rsid w:val="00932C9D"/>
    <w:rsid w:val="00932D0F"/>
    <w:rsid w:val="009347EB"/>
    <w:rsid w:val="00934BD4"/>
    <w:rsid w:val="00936069"/>
    <w:rsid w:val="009362B2"/>
    <w:rsid w:val="00936845"/>
    <w:rsid w:val="00936A25"/>
    <w:rsid w:val="00941852"/>
    <w:rsid w:val="00942051"/>
    <w:rsid w:val="0094249A"/>
    <w:rsid w:val="009428DB"/>
    <w:rsid w:val="00942B22"/>
    <w:rsid w:val="00943857"/>
    <w:rsid w:val="009450D7"/>
    <w:rsid w:val="00945BFE"/>
    <w:rsid w:val="00945DCE"/>
    <w:rsid w:val="00946579"/>
    <w:rsid w:val="009508A7"/>
    <w:rsid w:val="0095094A"/>
    <w:rsid w:val="00950ADB"/>
    <w:rsid w:val="0095237A"/>
    <w:rsid w:val="00952833"/>
    <w:rsid w:val="00954221"/>
    <w:rsid w:val="00954954"/>
    <w:rsid w:val="00954E21"/>
    <w:rsid w:val="0095590C"/>
    <w:rsid w:val="00955C7C"/>
    <w:rsid w:val="00961941"/>
    <w:rsid w:val="00962A14"/>
    <w:rsid w:val="00962A2A"/>
    <w:rsid w:val="00962D86"/>
    <w:rsid w:val="009631CC"/>
    <w:rsid w:val="009647B9"/>
    <w:rsid w:val="00964EC9"/>
    <w:rsid w:val="009708FC"/>
    <w:rsid w:val="00971DC5"/>
    <w:rsid w:val="00972C52"/>
    <w:rsid w:val="009738EB"/>
    <w:rsid w:val="00974FE4"/>
    <w:rsid w:val="00976877"/>
    <w:rsid w:val="00980B03"/>
    <w:rsid w:val="00982C62"/>
    <w:rsid w:val="0098309D"/>
    <w:rsid w:val="00983494"/>
    <w:rsid w:val="009836BF"/>
    <w:rsid w:val="00984F32"/>
    <w:rsid w:val="00985B32"/>
    <w:rsid w:val="00986758"/>
    <w:rsid w:val="009877B2"/>
    <w:rsid w:val="00987B01"/>
    <w:rsid w:val="00995443"/>
    <w:rsid w:val="009961D7"/>
    <w:rsid w:val="00996A12"/>
    <w:rsid w:val="00996EB7"/>
    <w:rsid w:val="009A1077"/>
    <w:rsid w:val="009A1CF1"/>
    <w:rsid w:val="009A58A6"/>
    <w:rsid w:val="009A67A4"/>
    <w:rsid w:val="009A7710"/>
    <w:rsid w:val="009A7B07"/>
    <w:rsid w:val="009B2281"/>
    <w:rsid w:val="009B2608"/>
    <w:rsid w:val="009B31A2"/>
    <w:rsid w:val="009B48D6"/>
    <w:rsid w:val="009B54F7"/>
    <w:rsid w:val="009B745A"/>
    <w:rsid w:val="009B76AA"/>
    <w:rsid w:val="009C0032"/>
    <w:rsid w:val="009C1002"/>
    <w:rsid w:val="009C1B2D"/>
    <w:rsid w:val="009C5F7E"/>
    <w:rsid w:val="009C61DA"/>
    <w:rsid w:val="009D1492"/>
    <w:rsid w:val="009D3BA1"/>
    <w:rsid w:val="009D416F"/>
    <w:rsid w:val="009D4D8A"/>
    <w:rsid w:val="009D4FF5"/>
    <w:rsid w:val="009D6562"/>
    <w:rsid w:val="009E002D"/>
    <w:rsid w:val="009E02D5"/>
    <w:rsid w:val="009E1E5B"/>
    <w:rsid w:val="009E2808"/>
    <w:rsid w:val="009E46A3"/>
    <w:rsid w:val="009E4859"/>
    <w:rsid w:val="009E4EA4"/>
    <w:rsid w:val="009E65A1"/>
    <w:rsid w:val="009E68C1"/>
    <w:rsid w:val="009E6EFC"/>
    <w:rsid w:val="009E7C1F"/>
    <w:rsid w:val="009F1215"/>
    <w:rsid w:val="009F1BA8"/>
    <w:rsid w:val="009F211C"/>
    <w:rsid w:val="009F3E2A"/>
    <w:rsid w:val="009F5BC4"/>
    <w:rsid w:val="009F7B95"/>
    <w:rsid w:val="00A016DF"/>
    <w:rsid w:val="00A03134"/>
    <w:rsid w:val="00A0362F"/>
    <w:rsid w:val="00A04432"/>
    <w:rsid w:val="00A0505C"/>
    <w:rsid w:val="00A06352"/>
    <w:rsid w:val="00A07962"/>
    <w:rsid w:val="00A07A61"/>
    <w:rsid w:val="00A10210"/>
    <w:rsid w:val="00A152DB"/>
    <w:rsid w:val="00A15F91"/>
    <w:rsid w:val="00A169FE"/>
    <w:rsid w:val="00A16F83"/>
    <w:rsid w:val="00A20470"/>
    <w:rsid w:val="00A20DF7"/>
    <w:rsid w:val="00A20E3F"/>
    <w:rsid w:val="00A22DC5"/>
    <w:rsid w:val="00A23E7E"/>
    <w:rsid w:val="00A2470B"/>
    <w:rsid w:val="00A256FB"/>
    <w:rsid w:val="00A30200"/>
    <w:rsid w:val="00A30249"/>
    <w:rsid w:val="00A303E3"/>
    <w:rsid w:val="00A30921"/>
    <w:rsid w:val="00A335A0"/>
    <w:rsid w:val="00A3458D"/>
    <w:rsid w:val="00A34989"/>
    <w:rsid w:val="00A40270"/>
    <w:rsid w:val="00A40EE5"/>
    <w:rsid w:val="00A421B3"/>
    <w:rsid w:val="00A438EF"/>
    <w:rsid w:val="00A44679"/>
    <w:rsid w:val="00A44F71"/>
    <w:rsid w:val="00A4635F"/>
    <w:rsid w:val="00A51E7A"/>
    <w:rsid w:val="00A5350D"/>
    <w:rsid w:val="00A539AE"/>
    <w:rsid w:val="00A55863"/>
    <w:rsid w:val="00A55FF1"/>
    <w:rsid w:val="00A56AA2"/>
    <w:rsid w:val="00A57F4F"/>
    <w:rsid w:val="00A6091C"/>
    <w:rsid w:val="00A60EFD"/>
    <w:rsid w:val="00A60F3D"/>
    <w:rsid w:val="00A62924"/>
    <w:rsid w:val="00A62E84"/>
    <w:rsid w:val="00A65021"/>
    <w:rsid w:val="00A65480"/>
    <w:rsid w:val="00A65F39"/>
    <w:rsid w:val="00A703A6"/>
    <w:rsid w:val="00A71B2F"/>
    <w:rsid w:val="00A71F9D"/>
    <w:rsid w:val="00A71FF1"/>
    <w:rsid w:val="00A72488"/>
    <w:rsid w:val="00A753B6"/>
    <w:rsid w:val="00A75409"/>
    <w:rsid w:val="00A75BA7"/>
    <w:rsid w:val="00A75E45"/>
    <w:rsid w:val="00A75F69"/>
    <w:rsid w:val="00A765B3"/>
    <w:rsid w:val="00A76DA0"/>
    <w:rsid w:val="00A805E6"/>
    <w:rsid w:val="00A82F73"/>
    <w:rsid w:val="00A84694"/>
    <w:rsid w:val="00A84ED3"/>
    <w:rsid w:val="00A84F90"/>
    <w:rsid w:val="00A86827"/>
    <w:rsid w:val="00A9187C"/>
    <w:rsid w:val="00A926FF"/>
    <w:rsid w:val="00A929E3"/>
    <w:rsid w:val="00A95BEF"/>
    <w:rsid w:val="00A97A53"/>
    <w:rsid w:val="00A97C8C"/>
    <w:rsid w:val="00AA04B2"/>
    <w:rsid w:val="00AA0B5A"/>
    <w:rsid w:val="00AA1387"/>
    <w:rsid w:val="00AA33D9"/>
    <w:rsid w:val="00AA3820"/>
    <w:rsid w:val="00AA3D6D"/>
    <w:rsid w:val="00AA505B"/>
    <w:rsid w:val="00AA64BA"/>
    <w:rsid w:val="00AA7084"/>
    <w:rsid w:val="00AB0B97"/>
    <w:rsid w:val="00AB0DB4"/>
    <w:rsid w:val="00AB2098"/>
    <w:rsid w:val="00AB20C6"/>
    <w:rsid w:val="00AB2429"/>
    <w:rsid w:val="00AB4BDF"/>
    <w:rsid w:val="00AB59F5"/>
    <w:rsid w:val="00AB655B"/>
    <w:rsid w:val="00AB765C"/>
    <w:rsid w:val="00AC0222"/>
    <w:rsid w:val="00AC0D07"/>
    <w:rsid w:val="00AC25EE"/>
    <w:rsid w:val="00AC361E"/>
    <w:rsid w:val="00AC5F53"/>
    <w:rsid w:val="00AC7216"/>
    <w:rsid w:val="00AC7677"/>
    <w:rsid w:val="00AD0130"/>
    <w:rsid w:val="00AD1548"/>
    <w:rsid w:val="00AD1D22"/>
    <w:rsid w:val="00AD2811"/>
    <w:rsid w:val="00AD3EA2"/>
    <w:rsid w:val="00AD4526"/>
    <w:rsid w:val="00AD7EE4"/>
    <w:rsid w:val="00AE0DC2"/>
    <w:rsid w:val="00AE1215"/>
    <w:rsid w:val="00AE450F"/>
    <w:rsid w:val="00AE460D"/>
    <w:rsid w:val="00AE55F1"/>
    <w:rsid w:val="00AE5A5D"/>
    <w:rsid w:val="00AE6559"/>
    <w:rsid w:val="00AF0B22"/>
    <w:rsid w:val="00AF2203"/>
    <w:rsid w:val="00AF2B96"/>
    <w:rsid w:val="00AF3042"/>
    <w:rsid w:val="00AF3D59"/>
    <w:rsid w:val="00AF3D94"/>
    <w:rsid w:val="00AF47C8"/>
    <w:rsid w:val="00AF5DAA"/>
    <w:rsid w:val="00B02EE8"/>
    <w:rsid w:val="00B0419E"/>
    <w:rsid w:val="00B0462B"/>
    <w:rsid w:val="00B05AEA"/>
    <w:rsid w:val="00B05BED"/>
    <w:rsid w:val="00B05FA4"/>
    <w:rsid w:val="00B07A36"/>
    <w:rsid w:val="00B1052A"/>
    <w:rsid w:val="00B11D7D"/>
    <w:rsid w:val="00B12422"/>
    <w:rsid w:val="00B12772"/>
    <w:rsid w:val="00B12EF6"/>
    <w:rsid w:val="00B13AAE"/>
    <w:rsid w:val="00B140F9"/>
    <w:rsid w:val="00B1761F"/>
    <w:rsid w:val="00B208F5"/>
    <w:rsid w:val="00B21DA5"/>
    <w:rsid w:val="00B21E9F"/>
    <w:rsid w:val="00B22165"/>
    <w:rsid w:val="00B225E1"/>
    <w:rsid w:val="00B22630"/>
    <w:rsid w:val="00B23501"/>
    <w:rsid w:val="00B2772D"/>
    <w:rsid w:val="00B32ACA"/>
    <w:rsid w:val="00B32ED6"/>
    <w:rsid w:val="00B36FE3"/>
    <w:rsid w:val="00B42274"/>
    <w:rsid w:val="00B4271B"/>
    <w:rsid w:val="00B43326"/>
    <w:rsid w:val="00B44697"/>
    <w:rsid w:val="00B45720"/>
    <w:rsid w:val="00B46152"/>
    <w:rsid w:val="00B47425"/>
    <w:rsid w:val="00B47CA4"/>
    <w:rsid w:val="00B505E0"/>
    <w:rsid w:val="00B514FD"/>
    <w:rsid w:val="00B531AA"/>
    <w:rsid w:val="00B53A6B"/>
    <w:rsid w:val="00B572C7"/>
    <w:rsid w:val="00B62426"/>
    <w:rsid w:val="00B631A0"/>
    <w:rsid w:val="00B6438A"/>
    <w:rsid w:val="00B6464D"/>
    <w:rsid w:val="00B71CF4"/>
    <w:rsid w:val="00B72090"/>
    <w:rsid w:val="00B739EB"/>
    <w:rsid w:val="00B73D4E"/>
    <w:rsid w:val="00B74D95"/>
    <w:rsid w:val="00B76A7C"/>
    <w:rsid w:val="00B77363"/>
    <w:rsid w:val="00B773E8"/>
    <w:rsid w:val="00B805AA"/>
    <w:rsid w:val="00B81321"/>
    <w:rsid w:val="00B814B8"/>
    <w:rsid w:val="00B81BA2"/>
    <w:rsid w:val="00B84604"/>
    <w:rsid w:val="00B846CF"/>
    <w:rsid w:val="00B84ECA"/>
    <w:rsid w:val="00B91AD9"/>
    <w:rsid w:val="00B95D45"/>
    <w:rsid w:val="00B964D5"/>
    <w:rsid w:val="00B96AED"/>
    <w:rsid w:val="00BA0173"/>
    <w:rsid w:val="00BA06B7"/>
    <w:rsid w:val="00BA2625"/>
    <w:rsid w:val="00BA3138"/>
    <w:rsid w:val="00BB1B76"/>
    <w:rsid w:val="00BB23BB"/>
    <w:rsid w:val="00BB4BC8"/>
    <w:rsid w:val="00BC0216"/>
    <w:rsid w:val="00BC05F0"/>
    <w:rsid w:val="00BC06D9"/>
    <w:rsid w:val="00BC3041"/>
    <w:rsid w:val="00BC4702"/>
    <w:rsid w:val="00BC4BBC"/>
    <w:rsid w:val="00BC5483"/>
    <w:rsid w:val="00BC5E18"/>
    <w:rsid w:val="00BC65ED"/>
    <w:rsid w:val="00BC6DC8"/>
    <w:rsid w:val="00BC6E39"/>
    <w:rsid w:val="00BD3169"/>
    <w:rsid w:val="00BD36D8"/>
    <w:rsid w:val="00BD3F35"/>
    <w:rsid w:val="00BD4059"/>
    <w:rsid w:val="00BD7CE3"/>
    <w:rsid w:val="00BD7D71"/>
    <w:rsid w:val="00BE061D"/>
    <w:rsid w:val="00BE09E5"/>
    <w:rsid w:val="00BE2F34"/>
    <w:rsid w:val="00BE3558"/>
    <w:rsid w:val="00BE5990"/>
    <w:rsid w:val="00BE717C"/>
    <w:rsid w:val="00BE755E"/>
    <w:rsid w:val="00BF03D6"/>
    <w:rsid w:val="00BF29A2"/>
    <w:rsid w:val="00BF3340"/>
    <w:rsid w:val="00BF41D5"/>
    <w:rsid w:val="00BF4A98"/>
    <w:rsid w:val="00BF6E28"/>
    <w:rsid w:val="00BF70F2"/>
    <w:rsid w:val="00C02B8F"/>
    <w:rsid w:val="00C0323F"/>
    <w:rsid w:val="00C0334F"/>
    <w:rsid w:val="00C039B5"/>
    <w:rsid w:val="00C03A5A"/>
    <w:rsid w:val="00C04B90"/>
    <w:rsid w:val="00C07AF7"/>
    <w:rsid w:val="00C07FAB"/>
    <w:rsid w:val="00C11CCB"/>
    <w:rsid w:val="00C1282F"/>
    <w:rsid w:val="00C13799"/>
    <w:rsid w:val="00C14702"/>
    <w:rsid w:val="00C15482"/>
    <w:rsid w:val="00C1686D"/>
    <w:rsid w:val="00C16FB5"/>
    <w:rsid w:val="00C17B2E"/>
    <w:rsid w:val="00C219D7"/>
    <w:rsid w:val="00C237FE"/>
    <w:rsid w:val="00C23ED9"/>
    <w:rsid w:val="00C24CB7"/>
    <w:rsid w:val="00C24CF5"/>
    <w:rsid w:val="00C2616F"/>
    <w:rsid w:val="00C27366"/>
    <w:rsid w:val="00C31305"/>
    <w:rsid w:val="00C32AE9"/>
    <w:rsid w:val="00C331A8"/>
    <w:rsid w:val="00C335BC"/>
    <w:rsid w:val="00C34CA0"/>
    <w:rsid w:val="00C370DB"/>
    <w:rsid w:val="00C37454"/>
    <w:rsid w:val="00C378CF"/>
    <w:rsid w:val="00C4066B"/>
    <w:rsid w:val="00C4291A"/>
    <w:rsid w:val="00C42F00"/>
    <w:rsid w:val="00C431CE"/>
    <w:rsid w:val="00C4369C"/>
    <w:rsid w:val="00C436B7"/>
    <w:rsid w:val="00C436E7"/>
    <w:rsid w:val="00C44DB5"/>
    <w:rsid w:val="00C44FA3"/>
    <w:rsid w:val="00C45B49"/>
    <w:rsid w:val="00C45D1B"/>
    <w:rsid w:val="00C46885"/>
    <w:rsid w:val="00C46C32"/>
    <w:rsid w:val="00C46F4E"/>
    <w:rsid w:val="00C4771C"/>
    <w:rsid w:val="00C47F2E"/>
    <w:rsid w:val="00C53EE4"/>
    <w:rsid w:val="00C547C2"/>
    <w:rsid w:val="00C55CF0"/>
    <w:rsid w:val="00C576AE"/>
    <w:rsid w:val="00C57A62"/>
    <w:rsid w:val="00C61468"/>
    <w:rsid w:val="00C61513"/>
    <w:rsid w:val="00C61FBF"/>
    <w:rsid w:val="00C62016"/>
    <w:rsid w:val="00C70865"/>
    <w:rsid w:val="00C72583"/>
    <w:rsid w:val="00C73845"/>
    <w:rsid w:val="00C75A1D"/>
    <w:rsid w:val="00C76278"/>
    <w:rsid w:val="00C76587"/>
    <w:rsid w:val="00C77C94"/>
    <w:rsid w:val="00C800A6"/>
    <w:rsid w:val="00C80901"/>
    <w:rsid w:val="00C80971"/>
    <w:rsid w:val="00C81B00"/>
    <w:rsid w:val="00C81C73"/>
    <w:rsid w:val="00C83374"/>
    <w:rsid w:val="00C84BBF"/>
    <w:rsid w:val="00C84FE6"/>
    <w:rsid w:val="00C8663C"/>
    <w:rsid w:val="00C8746A"/>
    <w:rsid w:val="00C90114"/>
    <w:rsid w:val="00C92FC7"/>
    <w:rsid w:val="00C93D0F"/>
    <w:rsid w:val="00C94A60"/>
    <w:rsid w:val="00C95263"/>
    <w:rsid w:val="00CA082E"/>
    <w:rsid w:val="00CA2C6D"/>
    <w:rsid w:val="00CA2E18"/>
    <w:rsid w:val="00CA3A6C"/>
    <w:rsid w:val="00CA4A62"/>
    <w:rsid w:val="00CA5A7D"/>
    <w:rsid w:val="00CA71C0"/>
    <w:rsid w:val="00CB24A1"/>
    <w:rsid w:val="00CB4CDD"/>
    <w:rsid w:val="00CB676A"/>
    <w:rsid w:val="00CB77F9"/>
    <w:rsid w:val="00CC0C4C"/>
    <w:rsid w:val="00CC1904"/>
    <w:rsid w:val="00CC2730"/>
    <w:rsid w:val="00CC3646"/>
    <w:rsid w:val="00CC36B0"/>
    <w:rsid w:val="00CC492A"/>
    <w:rsid w:val="00CC7168"/>
    <w:rsid w:val="00CC7231"/>
    <w:rsid w:val="00CD022C"/>
    <w:rsid w:val="00CD0689"/>
    <w:rsid w:val="00CD26FB"/>
    <w:rsid w:val="00CD28C2"/>
    <w:rsid w:val="00CD2DCA"/>
    <w:rsid w:val="00CD48B3"/>
    <w:rsid w:val="00CD5640"/>
    <w:rsid w:val="00CD5C24"/>
    <w:rsid w:val="00CD6765"/>
    <w:rsid w:val="00CD67B8"/>
    <w:rsid w:val="00CD7D8A"/>
    <w:rsid w:val="00CE0280"/>
    <w:rsid w:val="00CE03A2"/>
    <w:rsid w:val="00CE0819"/>
    <w:rsid w:val="00CE12A3"/>
    <w:rsid w:val="00CE2E18"/>
    <w:rsid w:val="00CE5709"/>
    <w:rsid w:val="00CE5971"/>
    <w:rsid w:val="00CE5CA3"/>
    <w:rsid w:val="00CE7BC3"/>
    <w:rsid w:val="00CF07A9"/>
    <w:rsid w:val="00CF15F3"/>
    <w:rsid w:val="00CF2B4B"/>
    <w:rsid w:val="00CF44F0"/>
    <w:rsid w:val="00CF4924"/>
    <w:rsid w:val="00CF49EA"/>
    <w:rsid w:val="00CF5486"/>
    <w:rsid w:val="00CF553C"/>
    <w:rsid w:val="00CF5F2C"/>
    <w:rsid w:val="00CF5FFD"/>
    <w:rsid w:val="00CF6363"/>
    <w:rsid w:val="00D010E3"/>
    <w:rsid w:val="00D03642"/>
    <w:rsid w:val="00D0466A"/>
    <w:rsid w:val="00D0548E"/>
    <w:rsid w:val="00D0609E"/>
    <w:rsid w:val="00D06C15"/>
    <w:rsid w:val="00D07331"/>
    <w:rsid w:val="00D07B9F"/>
    <w:rsid w:val="00D12F39"/>
    <w:rsid w:val="00D13642"/>
    <w:rsid w:val="00D156D0"/>
    <w:rsid w:val="00D16B67"/>
    <w:rsid w:val="00D16D59"/>
    <w:rsid w:val="00D2208B"/>
    <w:rsid w:val="00D224FB"/>
    <w:rsid w:val="00D23888"/>
    <w:rsid w:val="00D24D78"/>
    <w:rsid w:val="00D26A78"/>
    <w:rsid w:val="00D325C0"/>
    <w:rsid w:val="00D32B1F"/>
    <w:rsid w:val="00D344F7"/>
    <w:rsid w:val="00D34E14"/>
    <w:rsid w:val="00D4169B"/>
    <w:rsid w:val="00D44909"/>
    <w:rsid w:val="00D45FE7"/>
    <w:rsid w:val="00D461B9"/>
    <w:rsid w:val="00D4625B"/>
    <w:rsid w:val="00D4757F"/>
    <w:rsid w:val="00D50F5F"/>
    <w:rsid w:val="00D51255"/>
    <w:rsid w:val="00D53C04"/>
    <w:rsid w:val="00D54545"/>
    <w:rsid w:val="00D56996"/>
    <w:rsid w:val="00D57356"/>
    <w:rsid w:val="00D57926"/>
    <w:rsid w:val="00D57A5C"/>
    <w:rsid w:val="00D603A2"/>
    <w:rsid w:val="00D622B4"/>
    <w:rsid w:val="00D65ABE"/>
    <w:rsid w:val="00D66527"/>
    <w:rsid w:val="00D6666A"/>
    <w:rsid w:val="00D67ED7"/>
    <w:rsid w:val="00D71A6F"/>
    <w:rsid w:val="00D726CE"/>
    <w:rsid w:val="00D75761"/>
    <w:rsid w:val="00D758C7"/>
    <w:rsid w:val="00D76CEC"/>
    <w:rsid w:val="00D816DB"/>
    <w:rsid w:val="00D81C30"/>
    <w:rsid w:val="00D83346"/>
    <w:rsid w:val="00D8338D"/>
    <w:rsid w:val="00D83595"/>
    <w:rsid w:val="00D866C3"/>
    <w:rsid w:val="00D9072C"/>
    <w:rsid w:val="00D913B7"/>
    <w:rsid w:val="00D91704"/>
    <w:rsid w:val="00D92448"/>
    <w:rsid w:val="00D932AE"/>
    <w:rsid w:val="00D93628"/>
    <w:rsid w:val="00D95364"/>
    <w:rsid w:val="00D9541B"/>
    <w:rsid w:val="00D955B5"/>
    <w:rsid w:val="00D95C72"/>
    <w:rsid w:val="00D97912"/>
    <w:rsid w:val="00DA04CB"/>
    <w:rsid w:val="00DA0DAC"/>
    <w:rsid w:val="00DA112A"/>
    <w:rsid w:val="00DB0865"/>
    <w:rsid w:val="00DB1605"/>
    <w:rsid w:val="00DB3C5F"/>
    <w:rsid w:val="00DB6E38"/>
    <w:rsid w:val="00DC04B1"/>
    <w:rsid w:val="00DC1272"/>
    <w:rsid w:val="00DC2517"/>
    <w:rsid w:val="00DC35A0"/>
    <w:rsid w:val="00DC3F50"/>
    <w:rsid w:val="00DC4C00"/>
    <w:rsid w:val="00DD041D"/>
    <w:rsid w:val="00DD13A2"/>
    <w:rsid w:val="00DD14CA"/>
    <w:rsid w:val="00DD1E2C"/>
    <w:rsid w:val="00DD2070"/>
    <w:rsid w:val="00DD4172"/>
    <w:rsid w:val="00DD4246"/>
    <w:rsid w:val="00DD4638"/>
    <w:rsid w:val="00DD65E7"/>
    <w:rsid w:val="00DD7090"/>
    <w:rsid w:val="00DE0B06"/>
    <w:rsid w:val="00DE0F5D"/>
    <w:rsid w:val="00DE1AA5"/>
    <w:rsid w:val="00DE2D41"/>
    <w:rsid w:val="00DE3906"/>
    <w:rsid w:val="00DE47CE"/>
    <w:rsid w:val="00DE5E05"/>
    <w:rsid w:val="00DE779E"/>
    <w:rsid w:val="00DF4D05"/>
    <w:rsid w:val="00DF59AA"/>
    <w:rsid w:val="00DF61E9"/>
    <w:rsid w:val="00DF71B4"/>
    <w:rsid w:val="00E01BDF"/>
    <w:rsid w:val="00E01E3F"/>
    <w:rsid w:val="00E0449E"/>
    <w:rsid w:val="00E07340"/>
    <w:rsid w:val="00E073C4"/>
    <w:rsid w:val="00E07AFD"/>
    <w:rsid w:val="00E07F31"/>
    <w:rsid w:val="00E112FC"/>
    <w:rsid w:val="00E11394"/>
    <w:rsid w:val="00E117E9"/>
    <w:rsid w:val="00E12F55"/>
    <w:rsid w:val="00E156A1"/>
    <w:rsid w:val="00E16130"/>
    <w:rsid w:val="00E1727D"/>
    <w:rsid w:val="00E177A5"/>
    <w:rsid w:val="00E20159"/>
    <w:rsid w:val="00E2430F"/>
    <w:rsid w:val="00E27A92"/>
    <w:rsid w:val="00E3135C"/>
    <w:rsid w:val="00E3427F"/>
    <w:rsid w:val="00E34C22"/>
    <w:rsid w:val="00E360F2"/>
    <w:rsid w:val="00E36303"/>
    <w:rsid w:val="00E372DC"/>
    <w:rsid w:val="00E3746E"/>
    <w:rsid w:val="00E37D1F"/>
    <w:rsid w:val="00E40102"/>
    <w:rsid w:val="00E40D8A"/>
    <w:rsid w:val="00E428E1"/>
    <w:rsid w:val="00E445EF"/>
    <w:rsid w:val="00E446AA"/>
    <w:rsid w:val="00E4682D"/>
    <w:rsid w:val="00E46FD4"/>
    <w:rsid w:val="00E5033C"/>
    <w:rsid w:val="00E50372"/>
    <w:rsid w:val="00E504EF"/>
    <w:rsid w:val="00E50F53"/>
    <w:rsid w:val="00E517A2"/>
    <w:rsid w:val="00E51952"/>
    <w:rsid w:val="00E5233C"/>
    <w:rsid w:val="00E537F2"/>
    <w:rsid w:val="00E54F2B"/>
    <w:rsid w:val="00E55258"/>
    <w:rsid w:val="00E571EF"/>
    <w:rsid w:val="00E5758E"/>
    <w:rsid w:val="00E60DA6"/>
    <w:rsid w:val="00E60E42"/>
    <w:rsid w:val="00E625FA"/>
    <w:rsid w:val="00E6508A"/>
    <w:rsid w:val="00E6788B"/>
    <w:rsid w:val="00E67AA6"/>
    <w:rsid w:val="00E67B0B"/>
    <w:rsid w:val="00E701A7"/>
    <w:rsid w:val="00E708D0"/>
    <w:rsid w:val="00E72471"/>
    <w:rsid w:val="00E729EB"/>
    <w:rsid w:val="00E74E91"/>
    <w:rsid w:val="00E76253"/>
    <w:rsid w:val="00E77875"/>
    <w:rsid w:val="00E80977"/>
    <w:rsid w:val="00E81DCE"/>
    <w:rsid w:val="00E833B1"/>
    <w:rsid w:val="00E839AB"/>
    <w:rsid w:val="00E83F22"/>
    <w:rsid w:val="00E8616A"/>
    <w:rsid w:val="00E86A8E"/>
    <w:rsid w:val="00E86F6F"/>
    <w:rsid w:val="00E875CB"/>
    <w:rsid w:val="00E878A2"/>
    <w:rsid w:val="00E90953"/>
    <w:rsid w:val="00E9100E"/>
    <w:rsid w:val="00E9325A"/>
    <w:rsid w:val="00E93E99"/>
    <w:rsid w:val="00E949A5"/>
    <w:rsid w:val="00E94EFE"/>
    <w:rsid w:val="00E95295"/>
    <w:rsid w:val="00E978A5"/>
    <w:rsid w:val="00EA3C95"/>
    <w:rsid w:val="00EA4966"/>
    <w:rsid w:val="00EA5D6F"/>
    <w:rsid w:val="00EA63FC"/>
    <w:rsid w:val="00EA6FEF"/>
    <w:rsid w:val="00EB1CC8"/>
    <w:rsid w:val="00EB24C5"/>
    <w:rsid w:val="00EB5FF9"/>
    <w:rsid w:val="00EB627B"/>
    <w:rsid w:val="00EB7E13"/>
    <w:rsid w:val="00EC1751"/>
    <w:rsid w:val="00EC2EBC"/>
    <w:rsid w:val="00EC7F88"/>
    <w:rsid w:val="00ED0FAE"/>
    <w:rsid w:val="00ED1060"/>
    <w:rsid w:val="00ED1A90"/>
    <w:rsid w:val="00ED3B2C"/>
    <w:rsid w:val="00ED3BAD"/>
    <w:rsid w:val="00ED4EDB"/>
    <w:rsid w:val="00ED604C"/>
    <w:rsid w:val="00ED763D"/>
    <w:rsid w:val="00ED7C66"/>
    <w:rsid w:val="00EE03C5"/>
    <w:rsid w:val="00EE087B"/>
    <w:rsid w:val="00EE0BCB"/>
    <w:rsid w:val="00EE3881"/>
    <w:rsid w:val="00EE469D"/>
    <w:rsid w:val="00EE4A7C"/>
    <w:rsid w:val="00EE4F15"/>
    <w:rsid w:val="00EF0164"/>
    <w:rsid w:val="00EF3766"/>
    <w:rsid w:val="00EF3F7A"/>
    <w:rsid w:val="00EF3F8C"/>
    <w:rsid w:val="00EF49D5"/>
    <w:rsid w:val="00EF58EF"/>
    <w:rsid w:val="00F00A0B"/>
    <w:rsid w:val="00F01774"/>
    <w:rsid w:val="00F02A87"/>
    <w:rsid w:val="00F04D79"/>
    <w:rsid w:val="00F057CD"/>
    <w:rsid w:val="00F12B88"/>
    <w:rsid w:val="00F1320E"/>
    <w:rsid w:val="00F13566"/>
    <w:rsid w:val="00F13F1A"/>
    <w:rsid w:val="00F15D5B"/>
    <w:rsid w:val="00F204B0"/>
    <w:rsid w:val="00F237DE"/>
    <w:rsid w:val="00F258ED"/>
    <w:rsid w:val="00F325F3"/>
    <w:rsid w:val="00F32C11"/>
    <w:rsid w:val="00F33CC7"/>
    <w:rsid w:val="00F361E0"/>
    <w:rsid w:val="00F3628F"/>
    <w:rsid w:val="00F37145"/>
    <w:rsid w:val="00F40FE2"/>
    <w:rsid w:val="00F41C41"/>
    <w:rsid w:val="00F4212F"/>
    <w:rsid w:val="00F433E2"/>
    <w:rsid w:val="00F44648"/>
    <w:rsid w:val="00F44D18"/>
    <w:rsid w:val="00F44F68"/>
    <w:rsid w:val="00F479FE"/>
    <w:rsid w:val="00F50ED7"/>
    <w:rsid w:val="00F517E5"/>
    <w:rsid w:val="00F53F9F"/>
    <w:rsid w:val="00F5480E"/>
    <w:rsid w:val="00F54A38"/>
    <w:rsid w:val="00F56B36"/>
    <w:rsid w:val="00F570D3"/>
    <w:rsid w:val="00F5794B"/>
    <w:rsid w:val="00F61254"/>
    <w:rsid w:val="00F61EFA"/>
    <w:rsid w:val="00F676CC"/>
    <w:rsid w:val="00F70CB4"/>
    <w:rsid w:val="00F71CAD"/>
    <w:rsid w:val="00F72194"/>
    <w:rsid w:val="00F72999"/>
    <w:rsid w:val="00F73285"/>
    <w:rsid w:val="00F738D7"/>
    <w:rsid w:val="00F73B9F"/>
    <w:rsid w:val="00F76640"/>
    <w:rsid w:val="00F76F74"/>
    <w:rsid w:val="00F77872"/>
    <w:rsid w:val="00F80B4B"/>
    <w:rsid w:val="00F81554"/>
    <w:rsid w:val="00F865C8"/>
    <w:rsid w:val="00F86A28"/>
    <w:rsid w:val="00F86C11"/>
    <w:rsid w:val="00F87BBD"/>
    <w:rsid w:val="00F97090"/>
    <w:rsid w:val="00F97209"/>
    <w:rsid w:val="00F975FE"/>
    <w:rsid w:val="00F976ED"/>
    <w:rsid w:val="00FA057B"/>
    <w:rsid w:val="00FA2CDD"/>
    <w:rsid w:val="00FA30AA"/>
    <w:rsid w:val="00FA3665"/>
    <w:rsid w:val="00FA3D41"/>
    <w:rsid w:val="00FA3DC6"/>
    <w:rsid w:val="00FA682E"/>
    <w:rsid w:val="00FA7173"/>
    <w:rsid w:val="00FA78E5"/>
    <w:rsid w:val="00FA79FB"/>
    <w:rsid w:val="00FA7E2B"/>
    <w:rsid w:val="00FB0E31"/>
    <w:rsid w:val="00FB161A"/>
    <w:rsid w:val="00FB2B38"/>
    <w:rsid w:val="00FB47B7"/>
    <w:rsid w:val="00FB54AF"/>
    <w:rsid w:val="00FB66FC"/>
    <w:rsid w:val="00FB6B5F"/>
    <w:rsid w:val="00FC14C7"/>
    <w:rsid w:val="00FC1FEE"/>
    <w:rsid w:val="00FC260A"/>
    <w:rsid w:val="00FC28F7"/>
    <w:rsid w:val="00FC2B34"/>
    <w:rsid w:val="00FC3C25"/>
    <w:rsid w:val="00FC54FB"/>
    <w:rsid w:val="00FC77A1"/>
    <w:rsid w:val="00FC77F9"/>
    <w:rsid w:val="00FD58D6"/>
    <w:rsid w:val="00FD5D11"/>
    <w:rsid w:val="00FD6C0F"/>
    <w:rsid w:val="00FE2C0E"/>
    <w:rsid w:val="00FE4EF0"/>
    <w:rsid w:val="00FE5625"/>
    <w:rsid w:val="00FE6FFE"/>
    <w:rsid w:val="00FE769B"/>
    <w:rsid w:val="00FF0031"/>
    <w:rsid w:val="00FF08C6"/>
    <w:rsid w:val="00FF1842"/>
    <w:rsid w:val="00FF2594"/>
    <w:rsid w:val="00FF3812"/>
    <w:rsid w:val="00FF4E3D"/>
    <w:rsid w:val="00FF6138"/>
    <w:rsid w:val="00FF73E7"/>
    <w:rsid w:val="00FF7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EA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9047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9047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70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08FC"/>
    <w:rPr>
      <w:rFonts w:ascii="Segoe UI" w:hAnsi="Segoe UI" w:cs="Segoe UI"/>
      <w:sz w:val="18"/>
      <w:szCs w:val="18"/>
    </w:rPr>
  </w:style>
  <w:style w:type="paragraph" w:customStyle="1" w:styleId="1">
    <w:name w:val="Знак Знак1"/>
    <w:basedOn w:val="Normal"/>
    <w:uiPriority w:val="99"/>
    <w:rsid w:val="0037392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character" w:customStyle="1" w:styleId="10">
    <w:name w:val="Основной текст1"/>
    <w:uiPriority w:val="99"/>
    <w:rsid w:val="005A6C37"/>
    <w:rPr>
      <w:rFonts w:ascii="Times New Roman" w:hAnsi="Times New Roman"/>
      <w:color w:val="000000"/>
      <w:spacing w:val="10"/>
      <w:w w:val="100"/>
      <w:position w:val="0"/>
      <w:sz w:val="23"/>
      <w:shd w:val="clear" w:color="auto" w:fill="FFFFFF"/>
      <w:lang w:val="ru-RU"/>
    </w:rPr>
  </w:style>
  <w:style w:type="paragraph" w:customStyle="1" w:styleId="11">
    <w:name w:val="Знак Знак11"/>
    <w:basedOn w:val="Normal"/>
    <w:uiPriority w:val="99"/>
    <w:rsid w:val="001B056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AB4BDF"/>
    <w:pPr>
      <w:spacing w:after="200" w:line="276" w:lineRule="auto"/>
      <w:ind w:left="720"/>
      <w:contextualSpacing/>
    </w:pPr>
    <w:rPr>
      <w:szCs w:val="20"/>
      <w:lang w:eastAsia="ru-RU"/>
    </w:rPr>
  </w:style>
  <w:style w:type="character" w:customStyle="1" w:styleId="ListParagraphChar">
    <w:name w:val="List Paragraph Char"/>
    <w:link w:val="ListParagraph"/>
    <w:uiPriority w:val="99"/>
    <w:locked/>
    <w:rsid w:val="00AB4BDF"/>
    <w:rPr>
      <w:rFonts w:ascii="Calibri" w:hAnsi="Calibri"/>
      <w:sz w:val="22"/>
      <w:lang w:val="ru-RU" w:eastAsia="ru-RU"/>
    </w:rPr>
  </w:style>
  <w:style w:type="paragraph" w:styleId="List2">
    <w:name w:val="List 2"/>
    <w:basedOn w:val="Normal"/>
    <w:uiPriority w:val="99"/>
    <w:rsid w:val="00AB4BDF"/>
    <w:pPr>
      <w:spacing w:after="200" w:line="276" w:lineRule="auto"/>
      <w:ind w:left="566" w:hanging="283"/>
      <w:contextualSpacing/>
    </w:pPr>
    <w:rPr>
      <w:lang w:eastAsia="ru-RU"/>
    </w:rPr>
  </w:style>
  <w:style w:type="paragraph" w:styleId="NoSpacing">
    <w:name w:val="No Spacing"/>
    <w:link w:val="NoSpacingChar"/>
    <w:uiPriority w:val="99"/>
    <w:qFormat/>
    <w:rsid w:val="00AB4BDF"/>
    <w:rPr>
      <w:lang w:eastAsia="en-US"/>
    </w:rPr>
  </w:style>
  <w:style w:type="character" w:customStyle="1" w:styleId="FontStyle17">
    <w:name w:val="Font Style17"/>
    <w:basedOn w:val="DefaultParagraphFont"/>
    <w:uiPriority w:val="99"/>
    <w:rsid w:val="00AB4BDF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B4BD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AB4BD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B4BDF"/>
    <w:pPr>
      <w:spacing w:after="200" w:line="240" w:lineRule="auto"/>
    </w:pPr>
    <w:rPr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B4BDF"/>
    <w:rPr>
      <w:rFonts w:ascii="Calibri" w:hAnsi="Calibri" w:cs="Times New Roman"/>
      <w:lang w:val="ru-RU" w:eastAsia="ru-RU" w:bidi="ar-SA"/>
    </w:rPr>
  </w:style>
  <w:style w:type="character" w:customStyle="1" w:styleId="NoSpacingChar">
    <w:name w:val="No Spacing Char"/>
    <w:link w:val="NoSpacing"/>
    <w:uiPriority w:val="99"/>
    <w:locked/>
    <w:rsid w:val="00AB4BDF"/>
    <w:rPr>
      <w:sz w:val="22"/>
      <w:lang w:val="ru-RU" w:eastAsia="en-US"/>
    </w:rPr>
  </w:style>
  <w:style w:type="character" w:customStyle="1" w:styleId="ListParagraphChar2">
    <w:name w:val="List Paragraph Char2"/>
    <w:uiPriority w:val="99"/>
    <w:locked/>
    <w:rsid w:val="00AF3D94"/>
    <w:rPr>
      <w:rFonts w:ascii="Calibri" w:hAnsi="Calibri"/>
      <w:sz w:val="22"/>
      <w:lang w:eastAsia="en-US"/>
    </w:rPr>
  </w:style>
  <w:style w:type="paragraph" w:customStyle="1" w:styleId="ConsPlusNormal">
    <w:name w:val="ConsPlusNormal"/>
    <w:uiPriority w:val="99"/>
    <w:rsid w:val="00545C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Default">
    <w:name w:val="Default"/>
    <w:uiPriority w:val="99"/>
    <w:rsid w:val="00545CE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507CE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56D38"/>
    <w:rPr>
      <w:rFonts w:cs="Times New Roman"/>
      <w:lang w:eastAsia="en-US"/>
    </w:rPr>
  </w:style>
  <w:style w:type="paragraph" w:styleId="NormalWeb">
    <w:name w:val="Normal (Web)"/>
    <w:aliases w:val="Обычный (Web)1"/>
    <w:basedOn w:val="Normal"/>
    <w:uiPriority w:val="99"/>
    <w:rsid w:val="002507CE"/>
    <w:pPr>
      <w:spacing w:before="100" w:beforeAutospacing="1" w:after="100" w:afterAutospacing="1" w:line="240" w:lineRule="auto"/>
    </w:pPr>
    <w:rPr>
      <w:rFonts w:ascii="Tahoma" w:hAnsi="Tahoma" w:cs="Tahoma"/>
      <w:color w:val="6A696A"/>
      <w:sz w:val="14"/>
      <w:szCs w:val="14"/>
      <w:lang w:eastAsia="ru-RU"/>
    </w:rPr>
  </w:style>
  <w:style w:type="paragraph" w:customStyle="1" w:styleId="FORMATTEXT">
    <w:name w:val=".FORMATTEXT"/>
    <w:uiPriority w:val="99"/>
    <w:rsid w:val="006779A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msonormalcxspmiddle">
    <w:name w:val="msonormalcxspmiddle"/>
    <w:basedOn w:val="Normal"/>
    <w:uiPriority w:val="99"/>
    <w:rsid w:val="005C74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WF1">
    <w:name w:val="Обычный/WF1"/>
    <w:uiPriority w:val="99"/>
    <w:rsid w:val="00783E19"/>
    <w:pPr>
      <w:ind w:firstLine="720"/>
      <w:jc w:val="both"/>
    </w:pPr>
    <w:rPr>
      <w:rFonts w:ascii="Times New Roman" w:hAnsi="Times New Roman"/>
      <w:sz w:val="28"/>
      <w:szCs w:val="20"/>
      <w:lang w:val="it-IT"/>
    </w:rPr>
  </w:style>
  <w:style w:type="paragraph" w:customStyle="1" w:styleId="text-melko">
    <w:name w:val="text-melko"/>
    <w:basedOn w:val="Normal"/>
    <w:uiPriority w:val="99"/>
    <w:rsid w:val="00783E19"/>
    <w:pPr>
      <w:autoSpaceDE w:val="0"/>
      <w:autoSpaceDN w:val="0"/>
      <w:adjustRightInd w:val="0"/>
      <w:spacing w:after="113" w:line="288" w:lineRule="auto"/>
      <w:ind w:firstLine="567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нак Знак12"/>
    <w:basedOn w:val="Normal"/>
    <w:uiPriority w:val="99"/>
    <w:rsid w:val="00924CF5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3">
    <w:name w:val="Знак Знак13"/>
    <w:basedOn w:val="Normal"/>
    <w:uiPriority w:val="99"/>
    <w:rsid w:val="00A926F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4"/>
    <w:basedOn w:val="Normal"/>
    <w:uiPriority w:val="99"/>
    <w:rsid w:val="00FF08C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2566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566C1"/>
    <w:rPr>
      <w:rFonts w:ascii="Calibri" w:hAnsi="Calibri" w:cs="Times New Roman"/>
      <w:lang w:val="ru-RU" w:eastAsia="en-US" w:bidi="ar-SA"/>
    </w:rPr>
  </w:style>
  <w:style w:type="table" w:styleId="TableGrid">
    <w:name w:val="Table Grid"/>
    <w:basedOn w:val="TableNormal"/>
    <w:uiPriority w:val="99"/>
    <w:locked/>
    <w:rsid w:val="00016F8D"/>
    <w:pPr>
      <w:spacing w:after="160" w:line="259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</TotalTime>
  <Pages>1</Pages>
  <Words>253</Words>
  <Characters>1446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2 «Аналитическая работа по вопросам бюджетного процесса» к Отчету о работе Контрольно-счетной палаты Ленинградской области за 2020 год</dc:title>
  <dc:subject/>
  <dc:creator>user</dc:creator>
  <cp:keywords/>
  <dc:description/>
  <cp:lastModifiedBy>Инспектор</cp:lastModifiedBy>
  <cp:revision>19</cp:revision>
  <cp:lastPrinted>2021-02-09T12:37:00Z</cp:lastPrinted>
  <dcterms:created xsi:type="dcterms:W3CDTF">2021-03-29T13:07:00Z</dcterms:created>
  <dcterms:modified xsi:type="dcterms:W3CDTF">2022-03-23T08:56:00Z</dcterms:modified>
</cp:coreProperties>
</file>