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</w:pPr>
    </w:p>
    <w:tbl>
      <w:tblPr>
        <w:tblW w:w="4111" w:type="dxa"/>
        <w:tblInd w:w="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</w:tblGrid>
      <w:tr w:rsidR="00D5450C" w:rsidTr="005646B9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5646B9" w:rsidRPr="004A27D4" w:rsidRDefault="005646B9" w:rsidP="005646B9">
            <w:pPr>
              <w:ind w:firstLine="0"/>
              <w:jc w:val="center"/>
              <w:rPr>
                <w:szCs w:val="28"/>
              </w:rPr>
            </w:pPr>
            <w:bookmarkStart w:id="0" w:name="_GoBack"/>
            <w:bookmarkEnd w:id="0"/>
            <w:r w:rsidRPr="004A27D4">
              <w:rPr>
                <w:szCs w:val="28"/>
              </w:rPr>
              <w:t xml:space="preserve">Председателю </w:t>
            </w:r>
          </w:p>
          <w:p w:rsidR="005646B9" w:rsidRPr="004A27D4" w:rsidRDefault="005646B9" w:rsidP="005646B9">
            <w:pPr>
              <w:ind w:firstLine="0"/>
              <w:jc w:val="center"/>
              <w:rPr>
                <w:szCs w:val="28"/>
              </w:rPr>
            </w:pPr>
            <w:r w:rsidRPr="004A27D4">
              <w:rPr>
                <w:szCs w:val="28"/>
              </w:rPr>
              <w:t>Законодательного собрания</w:t>
            </w:r>
          </w:p>
          <w:p w:rsidR="005646B9" w:rsidRPr="004A27D4" w:rsidRDefault="005646B9" w:rsidP="005646B9">
            <w:pPr>
              <w:ind w:firstLine="0"/>
              <w:jc w:val="center"/>
              <w:rPr>
                <w:szCs w:val="28"/>
              </w:rPr>
            </w:pPr>
            <w:r w:rsidRPr="004A27D4">
              <w:rPr>
                <w:szCs w:val="28"/>
              </w:rPr>
              <w:t>Ленинградской области</w:t>
            </w:r>
          </w:p>
          <w:p w:rsidR="005646B9" w:rsidRPr="004A27D4" w:rsidRDefault="005646B9" w:rsidP="005646B9">
            <w:pPr>
              <w:ind w:firstLine="0"/>
              <w:jc w:val="center"/>
              <w:rPr>
                <w:szCs w:val="28"/>
              </w:rPr>
            </w:pPr>
          </w:p>
          <w:p w:rsidR="00D5450C" w:rsidRDefault="005646B9" w:rsidP="005646B9">
            <w:pPr>
              <w:ind w:firstLine="0"/>
              <w:jc w:val="center"/>
            </w:pPr>
            <w:proofErr w:type="spellStart"/>
            <w:r w:rsidRPr="00330861">
              <w:rPr>
                <w:b/>
                <w:szCs w:val="28"/>
              </w:rPr>
              <w:t>С.М.Бебенину</w:t>
            </w:r>
            <w:proofErr w:type="spellEnd"/>
          </w:p>
        </w:tc>
      </w:tr>
    </w:tbl>
    <w:p w:rsidR="00D5450C" w:rsidRDefault="00D5450C"/>
    <w:p w:rsidR="00D5450C" w:rsidRDefault="00D5450C">
      <w:pPr>
        <w:shd w:val="clear" w:color="auto" w:fill="FFFFFF"/>
        <w:rPr>
          <w:snapToGrid w:val="0"/>
        </w:rPr>
      </w:pPr>
    </w:p>
    <w:p w:rsidR="005646B9" w:rsidRDefault="005646B9"/>
    <w:p w:rsidR="005646B9" w:rsidRDefault="005646B9"/>
    <w:p w:rsidR="005646B9" w:rsidRDefault="005646B9"/>
    <w:p w:rsidR="005646B9" w:rsidRDefault="005646B9"/>
    <w:p w:rsidR="005646B9" w:rsidRDefault="005646B9"/>
    <w:p w:rsidR="005646B9" w:rsidRDefault="005646B9"/>
    <w:p w:rsidR="005646B9" w:rsidRPr="005646B9" w:rsidRDefault="005646B9" w:rsidP="005646B9">
      <w:pPr>
        <w:ind w:firstLine="0"/>
        <w:jc w:val="center"/>
        <w:rPr>
          <w:b/>
          <w:szCs w:val="28"/>
        </w:rPr>
      </w:pPr>
      <w:r w:rsidRPr="005646B9">
        <w:rPr>
          <w:b/>
          <w:szCs w:val="28"/>
        </w:rPr>
        <w:t>Уважаемый Сергей Михайлович!</w:t>
      </w:r>
    </w:p>
    <w:p w:rsidR="005646B9" w:rsidRPr="005646B9" w:rsidRDefault="005646B9" w:rsidP="00903A65">
      <w:pPr>
        <w:rPr>
          <w:b/>
          <w:szCs w:val="28"/>
        </w:rPr>
      </w:pPr>
    </w:p>
    <w:p w:rsidR="005646B9" w:rsidRPr="005646B9" w:rsidRDefault="005646B9" w:rsidP="00903A65">
      <w:pPr>
        <w:rPr>
          <w:szCs w:val="28"/>
        </w:rPr>
      </w:pPr>
      <w:r w:rsidRPr="005646B9">
        <w:rPr>
          <w:rFonts w:eastAsia="Calibri"/>
          <w:szCs w:val="28"/>
          <w:lang w:eastAsia="en-US"/>
        </w:rPr>
        <w:t xml:space="preserve">В соответствии со </w:t>
      </w:r>
      <w:hyperlink r:id="rId8" w:history="1">
        <w:r w:rsidRPr="005646B9">
          <w:rPr>
            <w:rFonts w:eastAsia="Calibri"/>
            <w:szCs w:val="28"/>
            <w:lang w:eastAsia="en-US"/>
          </w:rPr>
          <w:t>статьей 31</w:t>
        </w:r>
      </w:hyperlink>
      <w:r w:rsidRPr="005646B9">
        <w:rPr>
          <w:rFonts w:eastAsia="Calibri"/>
          <w:szCs w:val="28"/>
          <w:lang w:eastAsia="en-US"/>
        </w:rPr>
        <w:t xml:space="preserve"> Устава Ленинградской области направляю на рассмотрение Законодательного собрания Ленинградской области проект </w:t>
      </w:r>
      <w:r w:rsidRPr="005646B9">
        <w:rPr>
          <w:szCs w:val="28"/>
        </w:rPr>
        <w:t>областного закона "О внесении изменения в областной закон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области".</w:t>
      </w:r>
    </w:p>
    <w:p w:rsidR="005646B9" w:rsidRPr="005646B9" w:rsidRDefault="005646B9" w:rsidP="00903A65">
      <w:pPr>
        <w:rPr>
          <w:rFonts w:eastAsia="Calibri"/>
          <w:szCs w:val="28"/>
          <w:lang w:eastAsia="en-US"/>
        </w:rPr>
      </w:pPr>
    </w:p>
    <w:p w:rsidR="005646B9" w:rsidRPr="005646B9" w:rsidRDefault="005646B9" w:rsidP="00903A65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 w:rsidRPr="005646B9">
        <w:rPr>
          <w:rFonts w:eastAsia="Calibri"/>
          <w:szCs w:val="28"/>
          <w:lang w:eastAsia="en-US"/>
        </w:rPr>
        <w:t>Приложения:</w:t>
      </w:r>
    </w:p>
    <w:p w:rsidR="005646B9" w:rsidRPr="005646B9" w:rsidRDefault="005646B9" w:rsidP="00903A65">
      <w:pPr>
        <w:rPr>
          <w:rFonts w:eastAsia="Calibri"/>
          <w:szCs w:val="28"/>
          <w:lang w:eastAsia="en-US"/>
        </w:rPr>
      </w:pPr>
      <w:r w:rsidRPr="005646B9">
        <w:rPr>
          <w:rFonts w:eastAsia="Calibri"/>
          <w:szCs w:val="28"/>
          <w:lang w:eastAsia="en-US"/>
        </w:rPr>
        <w:t xml:space="preserve">1. Проект областного закона </w:t>
      </w:r>
      <w:r w:rsidRPr="005646B9">
        <w:rPr>
          <w:szCs w:val="28"/>
        </w:rPr>
        <w:t>"О внесении изменения в областной закон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</w:t>
      </w:r>
      <w:r w:rsidRPr="005646B9">
        <w:rPr>
          <w:rFonts w:eastAsia="Calibri"/>
          <w:szCs w:val="28"/>
          <w:lang w:eastAsia="en-US"/>
        </w:rPr>
        <w:t xml:space="preserve"> на 1 л.</w:t>
      </w:r>
    </w:p>
    <w:p w:rsidR="005646B9" w:rsidRPr="005646B9" w:rsidRDefault="005646B9" w:rsidP="00903A65">
      <w:pPr>
        <w:rPr>
          <w:rFonts w:eastAsia="Calibri"/>
          <w:szCs w:val="28"/>
          <w:lang w:eastAsia="en-US"/>
        </w:rPr>
      </w:pPr>
      <w:r w:rsidRPr="005646B9">
        <w:rPr>
          <w:rFonts w:eastAsia="Calibri"/>
          <w:szCs w:val="28"/>
          <w:lang w:eastAsia="en-US"/>
        </w:rPr>
        <w:t>2. Обоснование необходимости принятия  областного закона на 2 л.</w:t>
      </w:r>
    </w:p>
    <w:p w:rsidR="005646B9" w:rsidRPr="005646B9" w:rsidRDefault="005646B9" w:rsidP="00903A65">
      <w:pPr>
        <w:rPr>
          <w:rFonts w:eastAsia="Calibri"/>
          <w:szCs w:val="28"/>
          <w:lang w:eastAsia="en-US"/>
        </w:rPr>
      </w:pPr>
      <w:r w:rsidRPr="005646B9">
        <w:rPr>
          <w:rFonts w:eastAsia="Calibri"/>
          <w:szCs w:val="28"/>
          <w:lang w:eastAsia="en-US"/>
        </w:rPr>
        <w:t xml:space="preserve">3. </w:t>
      </w:r>
      <w:hyperlink r:id="rId9" w:history="1">
        <w:r w:rsidRPr="005646B9">
          <w:rPr>
            <w:rFonts w:eastAsia="Calibri"/>
            <w:szCs w:val="28"/>
            <w:lang w:eastAsia="en-US"/>
          </w:rPr>
          <w:t>Справка</w:t>
        </w:r>
      </w:hyperlink>
      <w:r w:rsidRPr="005646B9">
        <w:rPr>
          <w:rFonts w:eastAsia="Calibri"/>
          <w:szCs w:val="28"/>
          <w:lang w:eastAsia="en-US"/>
        </w:rPr>
        <w:t xml:space="preserve"> о состоянии законодательства в данной сфере правового регулирования на 1 л. </w:t>
      </w:r>
    </w:p>
    <w:p w:rsidR="005646B9" w:rsidRPr="005646B9" w:rsidRDefault="005646B9" w:rsidP="00903A65">
      <w:pPr>
        <w:rPr>
          <w:rFonts w:eastAsia="Calibri"/>
          <w:szCs w:val="28"/>
          <w:lang w:eastAsia="en-US"/>
        </w:rPr>
      </w:pPr>
      <w:r w:rsidRPr="005646B9">
        <w:rPr>
          <w:rFonts w:eastAsia="Calibri"/>
          <w:szCs w:val="28"/>
          <w:lang w:eastAsia="en-US"/>
        </w:rPr>
        <w:t xml:space="preserve">4. </w:t>
      </w:r>
      <w:hyperlink r:id="rId10" w:history="1">
        <w:r w:rsidRPr="005646B9">
          <w:rPr>
            <w:rFonts w:eastAsia="Calibri"/>
            <w:szCs w:val="28"/>
            <w:lang w:eastAsia="en-US"/>
          </w:rPr>
          <w:t>Перечень</w:t>
        </w:r>
      </w:hyperlink>
      <w:r w:rsidRPr="005646B9">
        <w:rPr>
          <w:rFonts w:eastAsia="Calibri"/>
          <w:szCs w:val="28"/>
          <w:lang w:eastAsia="en-US"/>
        </w:rPr>
        <w:t xml:space="preserve">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закона, на 1 л. </w:t>
      </w:r>
    </w:p>
    <w:p w:rsidR="005646B9" w:rsidRPr="005646B9" w:rsidRDefault="005646B9" w:rsidP="00903A65">
      <w:pPr>
        <w:rPr>
          <w:rFonts w:eastAsia="Calibri"/>
          <w:szCs w:val="28"/>
          <w:lang w:eastAsia="en-US"/>
        </w:rPr>
      </w:pPr>
      <w:r w:rsidRPr="005A2EA9">
        <w:rPr>
          <w:szCs w:val="28"/>
        </w:rPr>
        <w:t>5.</w:t>
      </w:r>
      <w:r w:rsidRPr="005646B9">
        <w:rPr>
          <w:sz w:val="24"/>
          <w:szCs w:val="24"/>
        </w:rPr>
        <w:t xml:space="preserve"> </w:t>
      </w:r>
      <w:hyperlink r:id="rId11" w:history="1">
        <w:r w:rsidRPr="005646B9">
          <w:rPr>
            <w:rFonts w:eastAsia="Calibri"/>
            <w:szCs w:val="28"/>
            <w:lang w:eastAsia="en-US"/>
          </w:rPr>
          <w:t>Предложения</w:t>
        </w:r>
      </w:hyperlink>
      <w:r w:rsidRPr="005646B9">
        <w:rPr>
          <w:rFonts w:eastAsia="Calibri"/>
          <w:szCs w:val="28"/>
          <w:lang w:eastAsia="en-US"/>
        </w:rPr>
        <w:t xml:space="preserve"> о разработке нормативных правовых актов, принятие которых необходимо для реализации областного закона, на 1 л. </w:t>
      </w:r>
    </w:p>
    <w:p w:rsidR="005646B9" w:rsidRDefault="005646B9" w:rsidP="00903A65">
      <w:pPr>
        <w:rPr>
          <w:rFonts w:eastAsia="Calibri"/>
          <w:szCs w:val="28"/>
          <w:lang w:eastAsia="en-US"/>
        </w:rPr>
      </w:pPr>
      <w:r w:rsidRPr="005646B9">
        <w:rPr>
          <w:rFonts w:eastAsia="Calibri"/>
          <w:szCs w:val="28"/>
          <w:lang w:eastAsia="en-US"/>
        </w:rPr>
        <w:t xml:space="preserve">6. Финансово-экономическое </w:t>
      </w:r>
      <w:hyperlink r:id="rId12" w:history="1">
        <w:r w:rsidRPr="005646B9">
          <w:rPr>
            <w:rFonts w:eastAsia="Calibri"/>
            <w:szCs w:val="28"/>
            <w:lang w:eastAsia="en-US"/>
          </w:rPr>
          <w:t>обоснование</w:t>
        </w:r>
      </w:hyperlink>
      <w:r w:rsidRPr="005646B9">
        <w:rPr>
          <w:rFonts w:eastAsia="Calibri"/>
          <w:szCs w:val="28"/>
          <w:lang w:eastAsia="en-US"/>
        </w:rPr>
        <w:t xml:space="preserve"> на 1 л.</w:t>
      </w:r>
    </w:p>
    <w:p w:rsidR="005646B9" w:rsidRPr="005646B9" w:rsidRDefault="00DF596B" w:rsidP="00903A65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7. Распоряжение Правительства Ленинградской области на 1 л.</w:t>
      </w:r>
    </w:p>
    <w:p w:rsidR="005646B9" w:rsidRDefault="005646B9" w:rsidP="005646B9">
      <w:pPr>
        <w:ind w:firstLine="0"/>
        <w:jc w:val="center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 w:rsidP="005646B9">
            <w:pPr>
              <w:ind w:firstLine="0"/>
            </w:pPr>
            <w:r>
              <w:t>Губернатор</w:t>
            </w:r>
            <w:r w:rsidR="005646B9">
              <w:t xml:space="preserve"> </w:t>
            </w:r>
            <w:r>
              <w:t>области</w:t>
            </w:r>
          </w:p>
        </w:tc>
        <w:tc>
          <w:tcPr>
            <w:tcW w:w="4644" w:type="dxa"/>
          </w:tcPr>
          <w:p w:rsidR="00D5450C" w:rsidRDefault="004625E5">
            <w:pPr>
              <w:ind w:firstLine="0"/>
              <w:jc w:val="right"/>
            </w:pPr>
            <w:proofErr w:type="spellStart"/>
            <w:r>
              <w:t>А</w:t>
            </w:r>
            <w:r w:rsidR="00D5450C">
              <w:t>.</w:t>
            </w:r>
            <w:r>
              <w:t>Дрозденко</w:t>
            </w:r>
            <w:proofErr w:type="spellEnd"/>
          </w:p>
        </w:tc>
      </w:tr>
    </w:tbl>
    <w:p w:rsidR="00D5450C" w:rsidRDefault="00D5450C" w:rsidP="00864EF1"/>
    <w:sectPr w:rsidR="00D5450C">
      <w:headerReference w:type="even" r:id="rId13"/>
      <w:headerReference w:type="default" r:id="rId14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A46" w:rsidRDefault="00416A46">
      <w:r>
        <w:separator/>
      </w:r>
    </w:p>
  </w:endnote>
  <w:endnote w:type="continuationSeparator" w:id="0">
    <w:p w:rsidR="00416A46" w:rsidRDefault="00416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A46" w:rsidRDefault="00416A46">
      <w:r>
        <w:separator/>
      </w:r>
    </w:p>
  </w:footnote>
  <w:footnote w:type="continuationSeparator" w:id="0">
    <w:p w:rsidR="00416A46" w:rsidRDefault="00416A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64EF1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88f9dd5-6980-4fa2-8b96-cc43a6eb703a"/>
  </w:docVars>
  <w:rsids>
    <w:rsidRoot w:val="00DE5950"/>
    <w:rsid w:val="00000E83"/>
    <w:rsid w:val="000C5B30"/>
    <w:rsid w:val="00304B3D"/>
    <w:rsid w:val="003A5E6B"/>
    <w:rsid w:val="00416A46"/>
    <w:rsid w:val="004625E5"/>
    <w:rsid w:val="005646B9"/>
    <w:rsid w:val="005A2EA9"/>
    <w:rsid w:val="005B7040"/>
    <w:rsid w:val="00642B74"/>
    <w:rsid w:val="007C10FC"/>
    <w:rsid w:val="00864EF1"/>
    <w:rsid w:val="00903A65"/>
    <w:rsid w:val="00A118AF"/>
    <w:rsid w:val="00A814E3"/>
    <w:rsid w:val="00C21E02"/>
    <w:rsid w:val="00D317FC"/>
    <w:rsid w:val="00D5450C"/>
    <w:rsid w:val="00DE5950"/>
    <w:rsid w:val="00DF596B"/>
    <w:rsid w:val="00E8242E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18D7A2EC2D7FCA1AB06A78B644884AE2D1C7EB51BA15AF5BC3DE834F6D677897AD3F40ECE4F29668iFL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018D7A2EC2D7FCA1AB06A78B644884AE2D0CAEE57B915AF5BC3DE834F6D677897AD3F40ECE4FE9168iB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18D7A2EC2D7FCA1AB06A78B644884AE2D0CAEE57B915AF5BC3DE834F6D677897AD3F40ECE4FF9868i8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018D7A2EC2D7FCA1AB06A78B644884AE2D0CAEE57B915AF5BC3DE834F6D677897AD3F40ECE4FE9168iC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18D7A2EC2D7FCA1AB06A78B644884AE2D0CAEE57B915AF5BC3DE834F6D677897AD3F40ECE4FE9068i5L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_galperina\AppData\Local\Temp\bdttmp\d0b9df17-3a0d-4239-a08c-c4fb532bb67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d0b9df17-3a0d-4239-a08c-c4fb532bb671</Template>
  <TotalTime>1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Алла Ефимовна ГАЛЬПЕРИНА</dc:creator>
  <cp:lastModifiedBy>Алена Михайловна Этель</cp:lastModifiedBy>
  <cp:revision>2</cp:revision>
  <cp:lastPrinted>2021-10-20T07:28:00Z</cp:lastPrinted>
  <dcterms:created xsi:type="dcterms:W3CDTF">2021-10-25T10:46:00Z</dcterms:created>
  <dcterms:modified xsi:type="dcterms:W3CDTF">2021-10-25T10:46:00Z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788f9dd5-6980-4fa2-8b96-cc43a6eb703a</vt:lpwstr>
  </property>
</Properties>
</file>