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/>
    <w:p w:rsidR="00D5450C" w:rsidRDefault="00D5450C">
      <w:bookmarkStart w:id="0" w:name="_GoBack"/>
      <w:bookmarkEnd w:id="0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5F61E2" w:rsidRDefault="005F61E2" w:rsidP="005F61E2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проекте областного закона "О внесении изменения</w:t>
            </w:r>
            <w:r w:rsidRPr="000F1A4F">
              <w:rPr>
                <w:sz w:val="28"/>
                <w:szCs w:val="28"/>
              </w:rPr>
              <w:t xml:space="preserve"> </w:t>
            </w:r>
          </w:p>
          <w:p w:rsidR="005F61E2" w:rsidRDefault="005F61E2" w:rsidP="005F61E2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</w:t>
            </w:r>
            <w:r w:rsidRPr="00244962">
              <w:rPr>
                <w:sz w:val="28"/>
                <w:szCs w:val="28"/>
              </w:rPr>
              <w:t>бластн</w:t>
            </w:r>
            <w:r>
              <w:rPr>
                <w:sz w:val="28"/>
                <w:szCs w:val="28"/>
              </w:rPr>
              <w:t>ой</w:t>
            </w:r>
            <w:r w:rsidRPr="00244962">
              <w:rPr>
                <w:sz w:val="28"/>
                <w:szCs w:val="28"/>
              </w:rPr>
              <w:t xml:space="preserve"> закон </w:t>
            </w:r>
            <w:r>
              <w:rPr>
                <w:sz w:val="28"/>
                <w:szCs w:val="28"/>
              </w:rPr>
              <w:t>"</w:t>
            </w:r>
            <w:r w:rsidRPr="00244962">
              <w:rPr>
                <w:sz w:val="28"/>
                <w:szCs w:val="28"/>
              </w:rPr>
      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      </w:r>
            <w:r>
              <w:rPr>
                <w:sz w:val="28"/>
                <w:szCs w:val="28"/>
              </w:rPr>
              <w:t xml:space="preserve"> служащих </w:t>
            </w:r>
          </w:p>
          <w:p w:rsidR="00D5450C" w:rsidRDefault="005F61E2" w:rsidP="005F61E2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Ленинградской области"</w:t>
            </w:r>
          </w:p>
        </w:tc>
      </w:tr>
    </w:tbl>
    <w:p w:rsidR="00D5450C" w:rsidRDefault="00D5450C" w:rsidP="005F61E2"/>
    <w:p w:rsidR="00D5450C" w:rsidRDefault="00D5450C" w:rsidP="005F61E2">
      <w:pPr>
        <w:shd w:val="clear" w:color="auto" w:fill="FFFFFF"/>
        <w:rPr>
          <w:snapToGrid w:val="0"/>
        </w:rPr>
      </w:pPr>
    </w:p>
    <w:p w:rsidR="005F61E2" w:rsidRPr="003D0870" w:rsidRDefault="005F61E2" w:rsidP="005F61E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D0870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D0870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D0870">
        <w:rPr>
          <w:rFonts w:ascii="Times New Roman" w:hAnsi="Times New Roman" w:cs="Times New Roman"/>
          <w:sz w:val="28"/>
          <w:szCs w:val="28"/>
        </w:rPr>
        <w:t xml:space="preserve">в областной закон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D0870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>
        <w:rPr>
          <w:rFonts w:ascii="Times New Roman" w:hAnsi="Times New Roman" w:cs="Times New Roman"/>
          <w:sz w:val="28"/>
          <w:szCs w:val="28"/>
        </w:rPr>
        <w:t xml:space="preserve"> служащих Ленинградской области"</w:t>
      </w:r>
      <w:r w:rsidRPr="005F61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5F61E2" w:rsidRPr="003D0870" w:rsidRDefault="005F61E2" w:rsidP="005F61E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Pr="005F61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Предложить Губернатору Ленинградской области внести                  на рассмотрение Законодательного собрания Ленинградской области проект </w:t>
      </w:r>
      <w:r w:rsidRPr="003D0870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D0870">
        <w:rPr>
          <w:rFonts w:ascii="Times New Roman" w:hAnsi="Times New Roman" w:cs="Times New Roman"/>
          <w:sz w:val="28"/>
          <w:szCs w:val="28"/>
        </w:rPr>
        <w:t>О внесении изменения в областной зак</w:t>
      </w:r>
      <w:r>
        <w:rPr>
          <w:rFonts w:ascii="Times New Roman" w:hAnsi="Times New Roman" w:cs="Times New Roman"/>
          <w:sz w:val="28"/>
          <w:szCs w:val="28"/>
        </w:rPr>
        <w:t>он                   "</w:t>
      </w:r>
      <w:r w:rsidRPr="003D0870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F61E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5450C" w:rsidRDefault="00D5450C" w:rsidP="005F61E2"/>
    <w:p w:rsidR="005F61E2" w:rsidRDefault="005F61E2" w:rsidP="005F61E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sectPr w:rsidR="00D545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3C1" w:rsidRDefault="004153C1">
      <w:r>
        <w:separator/>
      </w:r>
    </w:p>
  </w:endnote>
  <w:endnote w:type="continuationSeparator" w:id="0">
    <w:p w:rsidR="004153C1" w:rsidRDefault="0041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3C1" w:rsidRDefault="004153C1">
      <w:r>
        <w:separator/>
      </w:r>
    </w:p>
  </w:footnote>
  <w:footnote w:type="continuationSeparator" w:id="0">
    <w:p w:rsidR="004153C1" w:rsidRDefault="00415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C0E9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dc18edb-8f14-4bcf-9087-86f01f37cb7a"/>
  </w:docVars>
  <w:rsids>
    <w:rsidRoot w:val="00155FD7"/>
    <w:rsid w:val="000C0E9A"/>
    <w:rsid w:val="00155FD7"/>
    <w:rsid w:val="00304B3D"/>
    <w:rsid w:val="00325074"/>
    <w:rsid w:val="003A5E6B"/>
    <w:rsid w:val="004153C1"/>
    <w:rsid w:val="004625E5"/>
    <w:rsid w:val="005B7040"/>
    <w:rsid w:val="005F61E2"/>
    <w:rsid w:val="006A2C64"/>
    <w:rsid w:val="007C10FC"/>
    <w:rsid w:val="008539F0"/>
    <w:rsid w:val="00A814E3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5F61E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5F61E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4a794df2-6409-4a0d-a57f-2de09d26779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4a794df2-6409-4a0d-a57f-2de09d267796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Алена Михайловна Этель</cp:lastModifiedBy>
  <cp:revision>2</cp:revision>
  <cp:lastPrinted>2006-01-11T13:29:00Z</cp:lastPrinted>
  <dcterms:created xsi:type="dcterms:W3CDTF">2021-10-25T10:46:00Z</dcterms:created>
  <dcterms:modified xsi:type="dcterms:W3CDTF">2021-10-25T10:46:00Z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bdc18edb-8f14-4bcf-9087-86f01f37cb7a</vt:lpwstr>
  </property>
</Properties>
</file>