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037" w:rsidRDefault="00372037" w:rsidP="00372037">
      <w:pPr>
        <w:ind w:firstLine="0"/>
        <w:jc w:val="right"/>
        <w:rPr>
          <w:szCs w:val="28"/>
        </w:rPr>
      </w:pPr>
      <w:r w:rsidRPr="00DE318C">
        <w:rPr>
          <w:szCs w:val="28"/>
        </w:rPr>
        <w:t>ПРОЕКТ</w:t>
      </w:r>
    </w:p>
    <w:p w:rsidR="00372037" w:rsidRDefault="00372037" w:rsidP="00372037">
      <w:pPr>
        <w:ind w:firstLine="0"/>
        <w:jc w:val="right"/>
        <w:rPr>
          <w:szCs w:val="28"/>
        </w:rPr>
      </w:pPr>
    </w:p>
    <w:p w:rsidR="00372037" w:rsidRDefault="00372037" w:rsidP="00372037">
      <w:pPr>
        <w:ind w:firstLine="0"/>
        <w:jc w:val="center"/>
        <w:rPr>
          <w:b/>
          <w:szCs w:val="28"/>
        </w:rPr>
      </w:pPr>
    </w:p>
    <w:p w:rsidR="00372037" w:rsidRDefault="00372037" w:rsidP="00372037">
      <w:pPr>
        <w:ind w:firstLine="0"/>
        <w:jc w:val="center"/>
        <w:rPr>
          <w:b/>
          <w:szCs w:val="28"/>
        </w:rPr>
      </w:pPr>
    </w:p>
    <w:p w:rsidR="00372037" w:rsidRPr="00D764DC" w:rsidRDefault="00372037" w:rsidP="00372037">
      <w:pPr>
        <w:ind w:firstLine="0"/>
        <w:jc w:val="center"/>
        <w:rPr>
          <w:b/>
          <w:szCs w:val="28"/>
        </w:rPr>
      </w:pPr>
      <w:r w:rsidRPr="00D764DC">
        <w:rPr>
          <w:b/>
          <w:szCs w:val="28"/>
        </w:rPr>
        <w:t xml:space="preserve">ПРАВИТЕЛЬСТВО ЛЕНИНГРАДСКОЙ ОБЛАСТИ </w:t>
      </w:r>
    </w:p>
    <w:p w:rsidR="00372037" w:rsidRPr="00D764DC" w:rsidRDefault="00372037" w:rsidP="00372037">
      <w:pPr>
        <w:ind w:firstLine="0"/>
        <w:jc w:val="center"/>
        <w:rPr>
          <w:b/>
          <w:szCs w:val="28"/>
        </w:rPr>
      </w:pPr>
    </w:p>
    <w:p w:rsidR="00372037" w:rsidRPr="00D764DC" w:rsidRDefault="00372037" w:rsidP="00372037">
      <w:pPr>
        <w:ind w:firstLine="0"/>
        <w:jc w:val="center"/>
        <w:rPr>
          <w:b/>
          <w:szCs w:val="28"/>
        </w:rPr>
      </w:pPr>
      <w:r w:rsidRPr="00D764DC">
        <w:rPr>
          <w:b/>
          <w:szCs w:val="28"/>
        </w:rPr>
        <w:t xml:space="preserve">РАСПОРЯЖЕНИЕ </w:t>
      </w:r>
    </w:p>
    <w:p w:rsidR="00372037" w:rsidRDefault="00372037" w:rsidP="00372037">
      <w:pPr>
        <w:ind w:firstLine="0"/>
        <w:jc w:val="center"/>
        <w:rPr>
          <w:szCs w:val="28"/>
        </w:rPr>
      </w:pPr>
    </w:p>
    <w:p w:rsidR="00372037" w:rsidRDefault="00372037" w:rsidP="00372037">
      <w:pPr>
        <w:ind w:firstLine="0"/>
        <w:jc w:val="center"/>
        <w:rPr>
          <w:szCs w:val="28"/>
        </w:rPr>
      </w:pPr>
    </w:p>
    <w:p w:rsidR="00372037" w:rsidRDefault="00372037" w:rsidP="00372037">
      <w:pPr>
        <w:ind w:firstLine="0"/>
        <w:jc w:val="center"/>
        <w:rPr>
          <w:szCs w:val="28"/>
        </w:rPr>
      </w:pPr>
      <w:r>
        <w:rPr>
          <w:szCs w:val="28"/>
        </w:rPr>
        <w:t>от «___» _________ «______» года № _____</w:t>
      </w:r>
    </w:p>
    <w:p w:rsidR="00372037" w:rsidRDefault="00372037" w:rsidP="00372037">
      <w:pPr>
        <w:ind w:firstLine="0"/>
        <w:jc w:val="center"/>
        <w:rPr>
          <w:szCs w:val="28"/>
        </w:rPr>
      </w:pPr>
    </w:p>
    <w:p w:rsidR="00D5450C" w:rsidRDefault="00D5450C" w:rsidP="00372037">
      <w:pPr>
        <w:ind w:firstLine="0"/>
      </w:pPr>
    </w:p>
    <w:p w:rsidR="00D5450C" w:rsidRDefault="00D5450C" w:rsidP="00372037">
      <w:pPr>
        <w:ind w:firstLine="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D5450C" w:rsidRPr="00E423B9" w:rsidTr="00BC6B84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DF2D44" w:rsidP="00AD1045">
            <w:pPr>
              <w:pStyle w:val="a8"/>
              <w:jc w:val="center"/>
              <w:rPr>
                <w:sz w:val="28"/>
              </w:rPr>
            </w:pPr>
            <w:proofErr w:type="gramStart"/>
            <w:r w:rsidRPr="00DF2D44">
              <w:rPr>
                <w:sz w:val="28"/>
              </w:rPr>
              <w:t xml:space="preserve">О проекте областного закона </w:t>
            </w:r>
            <w:r w:rsidR="00E423B9" w:rsidRPr="00E423B9">
              <w:rPr>
                <w:sz w:val="28"/>
              </w:rPr>
              <w:t>"</w:t>
            </w:r>
            <w:r w:rsidR="00AD1045" w:rsidRPr="00043D3F">
              <w:rPr>
                <w:sz w:val="28"/>
                <w:szCs w:val="28"/>
              </w:rPr>
              <w:t>О внесении изменени</w:t>
            </w:r>
            <w:r w:rsidR="00AD1045">
              <w:rPr>
                <w:sz w:val="28"/>
                <w:szCs w:val="28"/>
              </w:rPr>
              <w:t>й</w:t>
            </w:r>
            <w:r w:rsidR="00AD1045" w:rsidRPr="00043D3F">
              <w:rPr>
                <w:sz w:val="28"/>
                <w:szCs w:val="28"/>
              </w:rPr>
              <w:t xml:space="preserve"> в </w:t>
            </w:r>
            <w:r w:rsidR="00AD1045">
              <w:rPr>
                <w:sz w:val="28"/>
                <w:szCs w:val="28"/>
              </w:rPr>
              <w:t>о</w:t>
            </w:r>
            <w:r w:rsidR="00AD1045" w:rsidRPr="00043D3F">
              <w:rPr>
                <w:sz w:val="28"/>
                <w:szCs w:val="28"/>
              </w:rPr>
              <w:t>бластно</w:t>
            </w:r>
            <w:r w:rsidR="00AD1045">
              <w:rPr>
                <w:sz w:val="28"/>
                <w:szCs w:val="28"/>
              </w:rPr>
              <w:t>й</w:t>
            </w:r>
            <w:r w:rsidR="00AD1045" w:rsidRPr="00043D3F">
              <w:rPr>
                <w:sz w:val="28"/>
                <w:szCs w:val="28"/>
              </w:rPr>
              <w:t xml:space="preserve">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</w:t>
            </w:r>
            <w:proofErr w:type="gramEnd"/>
          </w:p>
        </w:tc>
      </w:tr>
    </w:tbl>
    <w:p w:rsidR="00D5450C" w:rsidRDefault="00D5450C" w:rsidP="00372037">
      <w:pPr>
        <w:ind w:firstLine="0"/>
      </w:pPr>
    </w:p>
    <w:p w:rsidR="00D5450C" w:rsidRDefault="00D5450C" w:rsidP="00372037">
      <w:pPr>
        <w:shd w:val="clear" w:color="auto" w:fill="FFFFFF"/>
        <w:ind w:firstLine="0"/>
        <w:rPr>
          <w:snapToGrid w:val="0"/>
        </w:rPr>
      </w:pPr>
    </w:p>
    <w:p w:rsidR="00DF2D44" w:rsidRDefault="00DF2D44" w:rsidP="00372037">
      <w:pPr>
        <w:rPr>
          <w:szCs w:val="28"/>
        </w:rPr>
      </w:pPr>
      <w:r w:rsidRPr="00D764DC">
        <w:rPr>
          <w:szCs w:val="28"/>
        </w:rPr>
        <w:t xml:space="preserve">1. </w:t>
      </w:r>
      <w:proofErr w:type="gramStart"/>
      <w:r w:rsidRPr="00D764DC">
        <w:rPr>
          <w:szCs w:val="28"/>
        </w:rPr>
        <w:t xml:space="preserve">Одобрить проект областного закона </w:t>
      </w:r>
      <w:r w:rsidR="00AD1045">
        <w:rPr>
          <w:szCs w:val="28"/>
        </w:rPr>
        <w:t>"</w:t>
      </w:r>
      <w:r w:rsidR="00AD1045" w:rsidRPr="00AD1045">
        <w:rPr>
          <w:szCs w:val="28"/>
        </w:rPr>
        <w:t xml:space="preserve">О внесении изменений </w:t>
      </w:r>
      <w:r w:rsidR="00AD1045">
        <w:rPr>
          <w:szCs w:val="28"/>
        </w:rPr>
        <w:br/>
      </w:r>
      <w:r w:rsidR="00AD1045" w:rsidRPr="00AD1045">
        <w:rPr>
          <w:szCs w:val="28"/>
        </w:rPr>
        <w:t xml:space="preserve">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 w:rsidR="00AD1045">
        <w:rPr>
          <w:szCs w:val="28"/>
        </w:rPr>
        <w:br/>
      </w:r>
      <w:r w:rsidR="00AD1045" w:rsidRPr="00AD1045">
        <w:rPr>
          <w:szCs w:val="28"/>
        </w:rPr>
        <w:t xml:space="preserve">"Об отдельных вопросах местного значения сельских </w:t>
      </w:r>
      <w:r w:rsidR="00AD1045">
        <w:rPr>
          <w:szCs w:val="28"/>
        </w:rPr>
        <w:t>поселений Ленинградской области</w:t>
      </w:r>
      <w:r w:rsidR="00E423B9" w:rsidRPr="00AD1045">
        <w:rPr>
          <w:szCs w:val="28"/>
        </w:rPr>
        <w:t>"</w:t>
      </w:r>
      <w:r w:rsidR="00E423B9">
        <w:rPr>
          <w:szCs w:val="28"/>
        </w:rPr>
        <w:t>.</w:t>
      </w:r>
      <w:proofErr w:type="gramEnd"/>
    </w:p>
    <w:p w:rsidR="00DF2D44" w:rsidRDefault="00DF2D44" w:rsidP="00DF2D44">
      <w:pPr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 xml:space="preserve">Предложить Губернатору Ленинградской области внести </w:t>
      </w:r>
      <w:r>
        <w:rPr>
          <w:szCs w:val="28"/>
        </w:rPr>
        <w:br/>
        <w:t xml:space="preserve">на рассмотрение Законодательного собрания Ленинградской области </w:t>
      </w:r>
      <w:r w:rsidRPr="00D764DC">
        <w:rPr>
          <w:szCs w:val="28"/>
        </w:rPr>
        <w:t xml:space="preserve"> проект областного закона </w:t>
      </w:r>
      <w:r w:rsidR="00AD1045">
        <w:rPr>
          <w:szCs w:val="28"/>
        </w:rPr>
        <w:t>"</w:t>
      </w:r>
      <w:r w:rsidR="00AD1045" w:rsidRPr="00AD1045">
        <w:rPr>
          <w:szCs w:val="28"/>
        </w:rPr>
        <w:t xml:space="preserve">О внесении изменений в областной закон </w:t>
      </w:r>
      <w:r w:rsidR="00AD1045">
        <w:rPr>
          <w:szCs w:val="28"/>
        </w:rPr>
        <w:br/>
      </w:r>
      <w:r w:rsidR="00AD1045" w:rsidRPr="00AD1045">
        <w:rPr>
          <w:szCs w:val="28"/>
        </w:rPr>
        <w:t xml:space="preserve">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AD1045">
        <w:rPr>
          <w:szCs w:val="28"/>
        </w:rPr>
        <w:br/>
      </w:r>
      <w:r w:rsidR="00AD1045" w:rsidRPr="00AD1045">
        <w:rPr>
          <w:szCs w:val="28"/>
        </w:rPr>
        <w:t xml:space="preserve">и о внесении изменений </w:t>
      </w:r>
      <w:bookmarkStart w:id="0" w:name="_GoBack"/>
      <w:bookmarkEnd w:id="0"/>
      <w:r w:rsidR="00AD1045" w:rsidRPr="00AD1045">
        <w:rPr>
          <w:szCs w:val="28"/>
        </w:rPr>
        <w:t>в областной закон "Об отдельных вопросах местного значения сельских поселений Ленинградской области</w:t>
      </w:r>
      <w:r w:rsidR="00E423B9" w:rsidRPr="00AD1045">
        <w:rPr>
          <w:szCs w:val="28"/>
        </w:rPr>
        <w:t>"</w:t>
      </w:r>
      <w:r>
        <w:rPr>
          <w:szCs w:val="28"/>
        </w:rPr>
        <w:t>.</w:t>
      </w:r>
      <w:proofErr w:type="gramEnd"/>
    </w:p>
    <w:p w:rsidR="00D5450C" w:rsidRDefault="00D5450C"/>
    <w:p w:rsidR="00DF2D44" w:rsidRDefault="00DF2D4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077"/>
      </w:tblGrid>
      <w:tr w:rsidR="0005455D" w:rsidRPr="00A803A1" w:rsidTr="00F90BDB">
        <w:tc>
          <w:tcPr>
            <w:tcW w:w="5211" w:type="dxa"/>
          </w:tcPr>
          <w:p w:rsidR="0005455D" w:rsidRPr="00A803A1" w:rsidRDefault="008F4BAA" w:rsidP="00F90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05455D" w:rsidRPr="00A803A1">
              <w:rPr>
                <w:szCs w:val="28"/>
              </w:rPr>
              <w:t xml:space="preserve">убернатор </w:t>
            </w:r>
          </w:p>
          <w:p w:rsidR="0005455D" w:rsidRPr="00A803A1" w:rsidRDefault="0005455D" w:rsidP="00F90BDB">
            <w:pPr>
              <w:ind w:firstLine="0"/>
              <w:rPr>
                <w:szCs w:val="28"/>
              </w:rPr>
            </w:pPr>
            <w:r w:rsidRPr="00A803A1">
              <w:rPr>
                <w:szCs w:val="28"/>
              </w:rPr>
              <w:t>Ленинградской области</w:t>
            </w:r>
          </w:p>
          <w:p w:rsidR="0005455D" w:rsidRPr="00A803A1" w:rsidRDefault="0005455D" w:rsidP="00F90BDB">
            <w:pPr>
              <w:ind w:firstLine="0"/>
              <w:rPr>
                <w:szCs w:val="28"/>
              </w:rPr>
            </w:pPr>
          </w:p>
        </w:tc>
        <w:tc>
          <w:tcPr>
            <w:tcW w:w="4077" w:type="dxa"/>
          </w:tcPr>
          <w:p w:rsidR="0005455D" w:rsidRPr="00A803A1" w:rsidRDefault="0005455D" w:rsidP="00F90BDB">
            <w:pPr>
              <w:ind w:firstLine="0"/>
              <w:jc w:val="right"/>
              <w:rPr>
                <w:szCs w:val="28"/>
              </w:rPr>
            </w:pPr>
          </w:p>
          <w:p w:rsidR="0005455D" w:rsidRPr="00A803A1" w:rsidRDefault="008F4BAA" w:rsidP="00F90BDB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А.Дрозденко</w:t>
            </w:r>
          </w:p>
          <w:p w:rsidR="0005455D" w:rsidRPr="00A803A1" w:rsidRDefault="0005455D" w:rsidP="00F90BDB">
            <w:pPr>
              <w:ind w:firstLine="0"/>
              <w:jc w:val="right"/>
              <w:rPr>
                <w:szCs w:val="28"/>
              </w:rPr>
            </w:pPr>
          </w:p>
        </w:tc>
      </w:tr>
    </w:tbl>
    <w:p w:rsidR="00D5450C" w:rsidRDefault="00D5450C"/>
    <w:sectPr w:rsidR="00D5450C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045" w:rsidRDefault="00AE6045">
      <w:r>
        <w:separator/>
      </w:r>
    </w:p>
  </w:endnote>
  <w:endnote w:type="continuationSeparator" w:id="0">
    <w:p w:rsidR="00AE6045" w:rsidRDefault="00AE6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045" w:rsidRDefault="00AE6045">
      <w:r>
        <w:separator/>
      </w:r>
    </w:p>
  </w:footnote>
  <w:footnote w:type="continuationSeparator" w:id="0">
    <w:p w:rsidR="00AE6045" w:rsidRDefault="00AE6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06C2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9e9388-2b4d-4ddf-b0ec-ca4d039fe71e"/>
  </w:docVars>
  <w:rsids>
    <w:rsidRoot w:val="00DB6004"/>
    <w:rsid w:val="0005455D"/>
    <w:rsid w:val="002347A0"/>
    <w:rsid w:val="002B5AA5"/>
    <w:rsid w:val="00304B3D"/>
    <w:rsid w:val="00372037"/>
    <w:rsid w:val="003A5E6B"/>
    <w:rsid w:val="004625E5"/>
    <w:rsid w:val="005551AD"/>
    <w:rsid w:val="00571D4D"/>
    <w:rsid w:val="005B7040"/>
    <w:rsid w:val="007C10FC"/>
    <w:rsid w:val="008F4BAA"/>
    <w:rsid w:val="009E6C1E"/>
    <w:rsid w:val="009E7FFC"/>
    <w:rsid w:val="00A506C2"/>
    <w:rsid w:val="00A814E3"/>
    <w:rsid w:val="00AA6883"/>
    <w:rsid w:val="00AD1045"/>
    <w:rsid w:val="00AE6045"/>
    <w:rsid w:val="00BC6B84"/>
    <w:rsid w:val="00C21E02"/>
    <w:rsid w:val="00D2445D"/>
    <w:rsid w:val="00D317FC"/>
    <w:rsid w:val="00D50427"/>
    <w:rsid w:val="00D5450C"/>
    <w:rsid w:val="00DB6004"/>
    <w:rsid w:val="00DF2D44"/>
    <w:rsid w:val="00E423B9"/>
    <w:rsid w:val="00EF045F"/>
    <w:rsid w:val="00F038E9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e367ab6c-b509-4562-a2e3-6670a9d715e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CE84B-D343-41D7-852F-7E1A83FD4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e367ab6c-b509-4562-a2e3-6670a9d715ef</Template>
  <TotalTime>3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Ольга Валерьевна Богуславская</cp:lastModifiedBy>
  <cp:revision>4</cp:revision>
  <cp:lastPrinted>2018-10-08T10:42:00Z</cp:lastPrinted>
  <dcterms:created xsi:type="dcterms:W3CDTF">2020-07-13T13:25:00Z</dcterms:created>
  <dcterms:modified xsi:type="dcterms:W3CDTF">2020-09-04T10:48:00Z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239e9388-2b4d-4ddf-b0ec-ca4d039fe71e</vt:lpwstr>
  </property>
</Properties>
</file>