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50C" w:rsidRDefault="00D5450C">
      <w:pPr>
        <w:pStyle w:val="a5"/>
        <w:tabs>
          <w:tab w:val="clear" w:pos="4153"/>
          <w:tab w:val="clear" w:pos="8306"/>
        </w:tabs>
      </w:pPr>
      <w:bookmarkStart w:id="0" w:name="_GoBack"/>
      <w:bookmarkEnd w:id="0"/>
    </w:p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>
      <w:pPr>
        <w:jc w:val="center"/>
      </w:pPr>
    </w:p>
    <w:p w:rsidR="00D5450C" w:rsidRDefault="00D5450C"/>
    <w:p w:rsidR="00D5450C" w:rsidRDefault="00D5450C"/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D5450C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392611" w:rsidRPr="00392611" w:rsidRDefault="00392611" w:rsidP="00392611">
            <w:pPr>
              <w:pStyle w:val="a8"/>
              <w:jc w:val="center"/>
              <w:rPr>
                <w:sz w:val="28"/>
              </w:rPr>
            </w:pPr>
            <w:r w:rsidRPr="00392611">
              <w:rPr>
                <w:sz w:val="28"/>
              </w:rPr>
              <w:t>О  проекте областного закона</w:t>
            </w:r>
          </w:p>
          <w:p w:rsidR="00392611" w:rsidRPr="00392611" w:rsidRDefault="00392611" w:rsidP="00392611">
            <w:pPr>
              <w:pStyle w:val="a8"/>
              <w:jc w:val="center"/>
              <w:rPr>
                <w:sz w:val="28"/>
              </w:rPr>
            </w:pPr>
            <w:r w:rsidRPr="00392611">
              <w:rPr>
                <w:sz w:val="28"/>
              </w:rPr>
              <w:t xml:space="preserve">"О внесении изменений в статью 5 областного закона </w:t>
            </w:r>
          </w:p>
          <w:p w:rsidR="00D5450C" w:rsidRDefault="00392611" w:rsidP="00392611">
            <w:pPr>
              <w:pStyle w:val="a8"/>
              <w:jc w:val="center"/>
              <w:rPr>
                <w:sz w:val="28"/>
              </w:rPr>
            </w:pPr>
            <w:r w:rsidRPr="00392611">
              <w:rPr>
                <w:sz w:val="28"/>
              </w:rPr>
              <w:t xml:space="preserve">"О социальном обслуживании граждан </w:t>
            </w:r>
            <w:r>
              <w:rPr>
                <w:sz w:val="28"/>
              </w:rPr>
              <w:br/>
            </w:r>
            <w:r w:rsidRPr="00392611">
              <w:rPr>
                <w:sz w:val="28"/>
              </w:rPr>
              <w:t>в Ленинградской области"</w:t>
            </w:r>
          </w:p>
        </w:tc>
      </w:tr>
    </w:tbl>
    <w:p w:rsidR="00D5450C" w:rsidRDefault="00D5450C"/>
    <w:p w:rsidR="00D5450C" w:rsidRDefault="00D5450C">
      <w:pPr>
        <w:shd w:val="clear" w:color="auto" w:fill="FFFFFF"/>
        <w:rPr>
          <w:snapToGrid w:val="0"/>
        </w:rPr>
      </w:pPr>
    </w:p>
    <w:p w:rsidR="00392611" w:rsidRDefault="00392611" w:rsidP="00392611">
      <w:pPr>
        <w:tabs>
          <w:tab w:val="num" w:pos="0"/>
        </w:tabs>
        <w:autoSpaceDE w:val="0"/>
        <w:autoSpaceDN w:val="0"/>
        <w:adjustRightInd w:val="0"/>
        <w:ind w:firstLine="709"/>
        <w:rPr>
          <w:bCs/>
          <w:szCs w:val="28"/>
        </w:rPr>
      </w:pPr>
      <w:r>
        <w:rPr>
          <w:szCs w:val="28"/>
        </w:rPr>
        <w:t xml:space="preserve">1. Одобрить проект областного закона "О внесении изменений </w:t>
      </w:r>
      <w:r>
        <w:rPr>
          <w:szCs w:val="28"/>
        </w:rPr>
        <w:br/>
        <w:t xml:space="preserve">в статью 5 областного закона "О социальном обслуживании граждан </w:t>
      </w:r>
      <w:r>
        <w:rPr>
          <w:szCs w:val="28"/>
        </w:rPr>
        <w:br/>
        <w:t>в Ленинградской области".</w:t>
      </w:r>
    </w:p>
    <w:p w:rsidR="00392611" w:rsidRDefault="00392611" w:rsidP="00392611">
      <w:pPr>
        <w:tabs>
          <w:tab w:val="num" w:pos="0"/>
        </w:tabs>
        <w:autoSpaceDE w:val="0"/>
        <w:autoSpaceDN w:val="0"/>
        <w:adjustRightInd w:val="0"/>
        <w:ind w:firstLine="709"/>
        <w:rPr>
          <w:bCs/>
          <w:szCs w:val="28"/>
        </w:rPr>
      </w:pPr>
      <w:r>
        <w:rPr>
          <w:szCs w:val="28"/>
        </w:rPr>
        <w:t xml:space="preserve">2. Предложить Губернатору Ленинградской области внести </w:t>
      </w:r>
      <w:r>
        <w:rPr>
          <w:szCs w:val="28"/>
        </w:rPr>
        <w:br/>
        <w:t xml:space="preserve">на рассмотрение Законодательного собрания Ленинградской области проект областного закона "О внесении изменений в статью 5 областного закона "О социальном обслуживании граждан в Ленинградской области".  </w:t>
      </w:r>
    </w:p>
    <w:p w:rsidR="00D5450C" w:rsidRDefault="00D5450C"/>
    <w:p w:rsidR="00392611" w:rsidRDefault="00392611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D5450C">
        <w:tc>
          <w:tcPr>
            <w:tcW w:w="4644" w:type="dxa"/>
          </w:tcPr>
          <w:p w:rsidR="00D5450C" w:rsidRDefault="00D5450C">
            <w:pPr>
              <w:ind w:firstLine="0"/>
            </w:pPr>
            <w:r>
              <w:t>Губернатор</w:t>
            </w:r>
          </w:p>
          <w:p w:rsidR="00D5450C" w:rsidRDefault="00D5450C">
            <w:pPr>
              <w:ind w:firstLine="0"/>
            </w:pPr>
            <w:r>
              <w:t>Ленинградской области</w:t>
            </w:r>
          </w:p>
        </w:tc>
        <w:tc>
          <w:tcPr>
            <w:tcW w:w="4644" w:type="dxa"/>
          </w:tcPr>
          <w:p w:rsidR="00D5450C" w:rsidRDefault="00D5450C">
            <w:pPr>
              <w:ind w:firstLine="0"/>
            </w:pPr>
          </w:p>
          <w:p w:rsidR="00D5450C" w:rsidRDefault="004625E5">
            <w:pPr>
              <w:ind w:firstLine="0"/>
              <w:jc w:val="right"/>
            </w:pPr>
            <w:r>
              <w:t>А</w:t>
            </w:r>
            <w:r w:rsidR="00D5450C">
              <w:t>.</w:t>
            </w:r>
            <w:r>
              <w:t>Дрозденко</w:t>
            </w:r>
          </w:p>
        </w:tc>
      </w:tr>
    </w:tbl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1422D0" w:rsidRDefault="001422D0"/>
    <w:p w:rsidR="001422D0" w:rsidRDefault="001422D0"/>
    <w:p w:rsidR="001422D0" w:rsidRDefault="001422D0"/>
    <w:p w:rsidR="001422D0" w:rsidRDefault="001422D0"/>
    <w:p w:rsidR="001422D0" w:rsidRDefault="001422D0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D5450C">
        <w:tc>
          <w:tcPr>
            <w:tcW w:w="9288" w:type="dxa"/>
          </w:tcPr>
          <w:p w:rsidR="00D5450C" w:rsidRDefault="00D5450C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Согласовано:</w:t>
            </w:r>
          </w:p>
          <w:p w:rsidR="00392611" w:rsidRDefault="001422D0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Марков – с замечаниями</w:t>
            </w:r>
          </w:p>
          <w:p w:rsidR="001422D0" w:rsidRDefault="001422D0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Емельянов</w:t>
            </w:r>
          </w:p>
          <w:p w:rsidR="001422D0" w:rsidRDefault="001422D0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Перминов</w:t>
            </w:r>
          </w:p>
          <w:p w:rsidR="001422D0" w:rsidRDefault="001422D0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Ялов</w:t>
            </w:r>
          </w:p>
          <w:p w:rsidR="00392611" w:rsidRDefault="001422D0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Григорьев</w:t>
            </w:r>
          </w:p>
          <w:p w:rsidR="001422D0" w:rsidRDefault="001422D0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Замятин</w:t>
            </w:r>
          </w:p>
          <w:p w:rsidR="00392611" w:rsidRDefault="00392611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Макаров</w:t>
            </w:r>
          </w:p>
          <w:p w:rsidR="00392611" w:rsidRDefault="00392611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Красненко</w:t>
            </w:r>
          </w:p>
          <w:p w:rsidR="00392611" w:rsidRDefault="00392611">
            <w:pPr>
              <w:ind w:firstLine="0"/>
              <w:rPr>
                <w:sz w:val="24"/>
              </w:rPr>
            </w:pPr>
          </w:p>
        </w:tc>
      </w:tr>
      <w:tr w:rsidR="00D5450C">
        <w:tc>
          <w:tcPr>
            <w:tcW w:w="9288" w:type="dxa"/>
          </w:tcPr>
          <w:p w:rsidR="00D5450C" w:rsidRDefault="00D5450C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Исп.</w:t>
            </w:r>
            <w:r w:rsidR="001422D0">
              <w:rPr>
                <w:sz w:val="24"/>
              </w:rPr>
              <w:t xml:space="preserve"> Шлемова С.И. – комсоцзащиты</w:t>
            </w:r>
          </w:p>
        </w:tc>
      </w:tr>
    </w:tbl>
    <w:p w:rsidR="00D5450C" w:rsidRDefault="00D5450C">
      <w:pPr>
        <w:ind w:firstLine="0"/>
      </w:pPr>
    </w:p>
    <w:sectPr w:rsidR="00D5450C">
      <w:headerReference w:type="even" r:id="rId8"/>
      <w:headerReference w:type="default" r:id="rId9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C2D" w:rsidRDefault="00BE4C2D">
      <w:r>
        <w:separator/>
      </w:r>
    </w:p>
  </w:endnote>
  <w:endnote w:type="continuationSeparator" w:id="0">
    <w:p w:rsidR="00BE4C2D" w:rsidRDefault="00BE4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C2D" w:rsidRDefault="00BE4C2D">
      <w:r>
        <w:separator/>
      </w:r>
    </w:p>
  </w:footnote>
  <w:footnote w:type="continuationSeparator" w:id="0">
    <w:p w:rsidR="00BE4C2D" w:rsidRDefault="00BE4C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C4131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BossProviderVariable" w:val="25_01_2006!5edb9654-7ab7-4198-8729-16c2f93b69c8"/>
  </w:docVars>
  <w:rsids>
    <w:rsidRoot w:val="003D238E"/>
    <w:rsid w:val="001422D0"/>
    <w:rsid w:val="00304B3D"/>
    <w:rsid w:val="00392611"/>
    <w:rsid w:val="003A5E6B"/>
    <w:rsid w:val="003D238E"/>
    <w:rsid w:val="004625E5"/>
    <w:rsid w:val="0052439D"/>
    <w:rsid w:val="005B7040"/>
    <w:rsid w:val="006C4131"/>
    <w:rsid w:val="00775292"/>
    <w:rsid w:val="007C10FC"/>
    <w:rsid w:val="00A814E3"/>
    <w:rsid w:val="00B54EB8"/>
    <w:rsid w:val="00BE4C2D"/>
    <w:rsid w:val="00C21E02"/>
    <w:rsid w:val="00D317FC"/>
    <w:rsid w:val="00D5450C"/>
    <w:rsid w:val="00F3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61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a_vasinskaja\AppData\Local\Temp\bdttmp\1e4764fd-b9b8-4c40-9970-59d08588553f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1e4764fd-b9b8-4c40-9970-59d08588553f</Template>
  <TotalTime>2</TotalTime>
  <Pages>2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михаил юрьевич уткин</dc:creator>
  <cp:lastModifiedBy>Кузьминич Мария Михайловна</cp:lastModifiedBy>
  <cp:revision>2</cp:revision>
  <cp:lastPrinted>2019-12-25T08:52:00Z</cp:lastPrinted>
  <dcterms:created xsi:type="dcterms:W3CDTF">2020-01-20T13:47:00Z</dcterms:created>
  <dcterms:modified xsi:type="dcterms:W3CDTF">2020-01-20T13:47:00Z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5edb9654-7ab7-4198-8729-16c2f93b69c8</vt:lpwstr>
  </property>
</Properties>
</file>