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E7B" w:rsidRDefault="006A559B" w:rsidP="006A559B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ПРОЕКТ</w:t>
      </w:r>
    </w:p>
    <w:p w:rsidR="006A559B" w:rsidRPr="006A559B" w:rsidRDefault="006A559B" w:rsidP="006A559B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030E7B" w:rsidRPr="005F6DB7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1058F" w:rsidRPr="004149EA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proofErr w:type="spellStart"/>
      <w:r w:rsidRPr="004149EA">
        <w:rPr>
          <w:rStyle w:val="FontStyle12"/>
          <w:sz w:val="28"/>
          <w:szCs w:val="28"/>
        </w:rPr>
        <w:t>С.М.Бебенину</w:t>
      </w:r>
      <w:proofErr w:type="spellEnd"/>
    </w:p>
    <w:p w:rsidR="00F1058F" w:rsidRPr="004149EA" w:rsidRDefault="00F1058F" w:rsidP="00030E7B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F1058F" w:rsidRPr="004149EA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Pr="004149EA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Pr="004149EA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Pr="004149EA" w:rsidRDefault="00F1058F" w:rsidP="00030E7B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F1058F" w:rsidRPr="004149EA" w:rsidRDefault="00F1058F" w:rsidP="00030E7B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F1058F" w:rsidRPr="004149EA" w:rsidRDefault="00F1058F" w:rsidP="00030E7B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F1058F" w:rsidRPr="004149EA" w:rsidRDefault="00F1058F" w:rsidP="00030E7B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F1058F" w:rsidRPr="004149EA" w:rsidRDefault="00F1058F" w:rsidP="00030E7B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4149EA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F1058F" w:rsidRPr="00030E7B" w:rsidRDefault="00F1058F" w:rsidP="00030E7B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030E7B" w:rsidRPr="004149EA" w:rsidRDefault="00F1058F" w:rsidP="00030E7B">
      <w:pPr>
        <w:pStyle w:val="Style4"/>
        <w:widowControl/>
        <w:spacing w:line="240" w:lineRule="auto"/>
        <w:ind w:firstLine="720"/>
        <w:rPr>
          <w:rStyle w:val="FontStyle12"/>
          <w:b/>
          <w:sz w:val="28"/>
          <w:szCs w:val="28"/>
        </w:rPr>
      </w:pPr>
      <w:r w:rsidRPr="00030E7B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</w:t>
      </w:r>
      <w:r w:rsidR="00030E7B">
        <w:rPr>
          <w:rStyle w:val="FontStyle12"/>
          <w:sz w:val="28"/>
          <w:szCs w:val="28"/>
        </w:rPr>
        <w:t>на</w:t>
      </w:r>
      <w:r w:rsidRPr="00030E7B">
        <w:rPr>
          <w:rStyle w:val="FontStyle12"/>
          <w:sz w:val="28"/>
          <w:szCs w:val="28"/>
        </w:rPr>
        <w:t xml:space="preserve"> рассмотрени</w:t>
      </w:r>
      <w:r w:rsidR="00030E7B"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 xml:space="preserve"> </w:t>
      </w:r>
      <w:r w:rsidRPr="004149EA">
        <w:rPr>
          <w:rStyle w:val="FontStyle12"/>
          <w:sz w:val="28"/>
          <w:szCs w:val="28"/>
        </w:rPr>
        <w:t>Законодательн</w:t>
      </w:r>
      <w:r w:rsidR="00030E7B" w:rsidRPr="004149EA">
        <w:rPr>
          <w:rStyle w:val="FontStyle12"/>
          <w:sz w:val="28"/>
          <w:szCs w:val="28"/>
        </w:rPr>
        <w:t>ого</w:t>
      </w:r>
      <w:r w:rsidRPr="004149EA">
        <w:rPr>
          <w:rStyle w:val="FontStyle12"/>
          <w:sz w:val="28"/>
          <w:szCs w:val="28"/>
        </w:rPr>
        <w:t xml:space="preserve"> собрани</w:t>
      </w:r>
      <w:r w:rsidR="00030E7B" w:rsidRPr="004149EA">
        <w:rPr>
          <w:rStyle w:val="FontStyle12"/>
          <w:sz w:val="28"/>
          <w:szCs w:val="28"/>
        </w:rPr>
        <w:t>я</w:t>
      </w:r>
      <w:r w:rsidRPr="004149EA">
        <w:rPr>
          <w:rStyle w:val="FontStyle12"/>
          <w:sz w:val="28"/>
          <w:szCs w:val="28"/>
        </w:rPr>
        <w:t xml:space="preserve"> Ленинградской области проект областного закона </w:t>
      </w:r>
      <w:r w:rsidR="00DC6952" w:rsidRPr="004149EA">
        <w:rPr>
          <w:rStyle w:val="FontStyle12"/>
          <w:sz w:val="28"/>
          <w:szCs w:val="28"/>
        </w:rPr>
        <w:t>«</w:t>
      </w:r>
      <w:r w:rsidR="00C351D7">
        <w:rPr>
          <w:bCs/>
          <w:sz w:val="28"/>
          <w:szCs w:val="28"/>
        </w:rPr>
        <w:t>О внесении изменений в отдельные законы Ленинградской области</w:t>
      </w:r>
      <w:r w:rsidR="00DC6952" w:rsidRPr="004149EA">
        <w:rPr>
          <w:rStyle w:val="FontStyle12"/>
          <w:sz w:val="28"/>
          <w:szCs w:val="28"/>
        </w:rPr>
        <w:t>»</w:t>
      </w:r>
      <w:r w:rsidR="004149EA" w:rsidRPr="004149EA">
        <w:rPr>
          <w:rStyle w:val="FontStyle12"/>
          <w:sz w:val="28"/>
          <w:szCs w:val="28"/>
        </w:rPr>
        <w:t>.</w:t>
      </w:r>
    </w:p>
    <w:p w:rsidR="00F1058F" w:rsidRDefault="00F1058F" w:rsidP="00030E7B">
      <w:pPr>
        <w:pStyle w:val="Style4"/>
        <w:widowControl/>
        <w:spacing w:line="240" w:lineRule="auto"/>
        <w:ind w:firstLine="720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030E7B" w:rsidRDefault="00030E7B" w:rsidP="00030E7B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 xml:space="preserve">1. </w:t>
      </w:r>
      <w:r w:rsidR="00F1058F" w:rsidRPr="00030E7B">
        <w:rPr>
          <w:rStyle w:val="FontStyle13"/>
          <w:sz w:val="28"/>
          <w:szCs w:val="28"/>
        </w:rPr>
        <w:t xml:space="preserve">Проект областного закона </w:t>
      </w:r>
      <w:r w:rsidR="00E9379C">
        <w:rPr>
          <w:rStyle w:val="FontStyle13"/>
          <w:sz w:val="28"/>
          <w:szCs w:val="28"/>
        </w:rPr>
        <w:t xml:space="preserve">на </w:t>
      </w:r>
      <w:r w:rsidR="00C351D7">
        <w:rPr>
          <w:rStyle w:val="FontStyle13"/>
          <w:sz w:val="28"/>
          <w:szCs w:val="28"/>
        </w:rPr>
        <w:t>3</w:t>
      </w:r>
      <w:r>
        <w:rPr>
          <w:rStyle w:val="FontStyle13"/>
          <w:sz w:val="28"/>
          <w:szCs w:val="28"/>
        </w:rPr>
        <w:t xml:space="preserve"> л.</w:t>
      </w:r>
    </w:p>
    <w:p w:rsidR="00030E7B" w:rsidRDefault="00030E7B" w:rsidP="00030E7B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="00F1058F"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4149EA">
        <w:rPr>
          <w:rStyle w:val="FontStyle13"/>
          <w:sz w:val="28"/>
          <w:szCs w:val="28"/>
        </w:rPr>
        <w:t>2</w:t>
      </w:r>
      <w:r>
        <w:rPr>
          <w:rStyle w:val="FontStyle13"/>
          <w:sz w:val="28"/>
          <w:szCs w:val="28"/>
        </w:rPr>
        <w:t xml:space="preserve"> л</w:t>
      </w:r>
      <w:r w:rsidR="00F1058F" w:rsidRPr="00030E7B">
        <w:rPr>
          <w:rStyle w:val="FontStyle13"/>
          <w:sz w:val="28"/>
          <w:szCs w:val="28"/>
        </w:rPr>
        <w:t>.</w:t>
      </w:r>
    </w:p>
    <w:p w:rsidR="00E9379C" w:rsidRDefault="00C351D7" w:rsidP="00030E7B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3. </w:t>
      </w:r>
      <w:r w:rsidR="00E9379C" w:rsidRPr="00030E7B">
        <w:rPr>
          <w:rStyle w:val="FontStyle13"/>
          <w:sz w:val="28"/>
          <w:szCs w:val="28"/>
        </w:rPr>
        <w:t>Справка о состоянии законодательства</w:t>
      </w:r>
      <w:r w:rsidR="00E9379C">
        <w:rPr>
          <w:rStyle w:val="FontStyle13"/>
          <w:sz w:val="28"/>
          <w:szCs w:val="28"/>
        </w:rPr>
        <w:t xml:space="preserve"> в сфере правового регулировани</w:t>
      </w:r>
      <w:r w:rsidR="0090165F">
        <w:rPr>
          <w:rStyle w:val="FontStyle13"/>
          <w:sz w:val="28"/>
          <w:szCs w:val="28"/>
        </w:rPr>
        <w:t xml:space="preserve">я областного закона на </w:t>
      </w:r>
      <w:r w:rsidR="00DC6952">
        <w:rPr>
          <w:rStyle w:val="FontStyle13"/>
          <w:sz w:val="28"/>
          <w:szCs w:val="28"/>
        </w:rPr>
        <w:t>1</w:t>
      </w:r>
      <w:r w:rsidR="00E9379C">
        <w:rPr>
          <w:rStyle w:val="FontStyle13"/>
          <w:sz w:val="28"/>
          <w:szCs w:val="28"/>
        </w:rPr>
        <w:t xml:space="preserve"> л</w:t>
      </w:r>
      <w:r w:rsidR="00E9379C" w:rsidRPr="00030E7B">
        <w:rPr>
          <w:rStyle w:val="FontStyle13"/>
          <w:sz w:val="28"/>
          <w:szCs w:val="28"/>
        </w:rPr>
        <w:t>.</w:t>
      </w:r>
    </w:p>
    <w:p w:rsidR="00030E7B" w:rsidRDefault="00E9379C" w:rsidP="00030E7B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4</w:t>
      </w:r>
      <w:r w:rsidR="00030E7B">
        <w:rPr>
          <w:rStyle w:val="FontStyle13"/>
          <w:sz w:val="28"/>
          <w:szCs w:val="28"/>
        </w:rPr>
        <w:t xml:space="preserve">. </w:t>
      </w:r>
      <w:r w:rsidR="00F1058F"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 w:rsidR="00DC6952">
        <w:rPr>
          <w:rStyle w:val="FontStyle13"/>
          <w:sz w:val="28"/>
          <w:szCs w:val="28"/>
        </w:rPr>
        <w:t xml:space="preserve"> на территории </w:t>
      </w:r>
      <w:r w:rsidR="00DC6952" w:rsidRPr="00030E7B">
        <w:rPr>
          <w:rStyle w:val="FontStyle13"/>
          <w:sz w:val="28"/>
          <w:szCs w:val="28"/>
        </w:rPr>
        <w:t>Ленинградской</w:t>
      </w:r>
      <w:r w:rsidR="00DC6952">
        <w:rPr>
          <w:rStyle w:val="FontStyle13"/>
          <w:sz w:val="28"/>
          <w:szCs w:val="28"/>
        </w:rPr>
        <w:t xml:space="preserve"> </w:t>
      </w:r>
      <w:r w:rsidR="00DC6952" w:rsidRPr="00030E7B">
        <w:rPr>
          <w:rStyle w:val="FontStyle13"/>
          <w:sz w:val="28"/>
          <w:szCs w:val="28"/>
        </w:rPr>
        <w:t xml:space="preserve">области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 w:rsidR="00F1058F"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 w:rsidR="00030E7B">
        <w:rPr>
          <w:rStyle w:val="FontStyle13"/>
          <w:sz w:val="28"/>
          <w:szCs w:val="28"/>
        </w:rPr>
        <w:t xml:space="preserve"> </w:t>
      </w:r>
      <w:r w:rsidR="00F1058F" w:rsidRPr="00030E7B">
        <w:rPr>
          <w:rStyle w:val="FontStyle13"/>
          <w:sz w:val="28"/>
          <w:szCs w:val="28"/>
        </w:rPr>
        <w:t xml:space="preserve">принятие </w:t>
      </w:r>
      <w:r w:rsidRPr="00E9379C">
        <w:rPr>
          <w:rStyle w:val="FontStyle13"/>
          <w:sz w:val="28"/>
          <w:szCs w:val="28"/>
        </w:rPr>
        <w:t xml:space="preserve">областного закона </w:t>
      </w:r>
      <w:r w:rsidR="0090165F">
        <w:rPr>
          <w:rStyle w:val="FontStyle13"/>
          <w:sz w:val="28"/>
          <w:szCs w:val="28"/>
        </w:rPr>
        <w:t xml:space="preserve">на </w:t>
      </w:r>
      <w:r w:rsidR="00DC6952">
        <w:rPr>
          <w:rStyle w:val="FontStyle13"/>
          <w:sz w:val="28"/>
          <w:szCs w:val="28"/>
        </w:rPr>
        <w:t>1</w:t>
      </w:r>
      <w:r w:rsidR="00030E7B">
        <w:rPr>
          <w:rStyle w:val="FontStyle13"/>
          <w:sz w:val="28"/>
          <w:szCs w:val="28"/>
        </w:rPr>
        <w:t xml:space="preserve"> л</w:t>
      </w:r>
      <w:r w:rsidR="00F1058F" w:rsidRPr="00030E7B">
        <w:rPr>
          <w:rStyle w:val="FontStyle13"/>
          <w:sz w:val="28"/>
          <w:szCs w:val="28"/>
        </w:rPr>
        <w:t>.</w:t>
      </w:r>
    </w:p>
    <w:p w:rsidR="00030E7B" w:rsidRDefault="00E9379C" w:rsidP="00030E7B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5</w:t>
      </w:r>
      <w:r w:rsidR="00030E7B">
        <w:rPr>
          <w:rStyle w:val="FontStyle13"/>
          <w:sz w:val="28"/>
          <w:szCs w:val="28"/>
        </w:rPr>
        <w:t>.</w:t>
      </w:r>
      <w:r w:rsidR="00C351D7">
        <w:rPr>
          <w:rStyle w:val="FontStyle13"/>
          <w:sz w:val="28"/>
          <w:szCs w:val="28"/>
        </w:rPr>
        <w:t> </w:t>
      </w:r>
      <w:r w:rsidR="00F1058F" w:rsidRPr="00030E7B">
        <w:rPr>
          <w:rStyle w:val="FontStyle13"/>
          <w:sz w:val="28"/>
          <w:szCs w:val="28"/>
        </w:rPr>
        <w:t>Предложения о разработке нормативных правовых актов, принятие которых необходимо</w:t>
      </w:r>
      <w:r w:rsidR="00030E7B">
        <w:rPr>
          <w:rStyle w:val="FontStyle13"/>
          <w:sz w:val="28"/>
          <w:szCs w:val="28"/>
        </w:rPr>
        <w:t xml:space="preserve"> </w:t>
      </w:r>
      <w:r w:rsidR="00F1058F"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="00F1058F" w:rsidRPr="00030E7B">
        <w:rPr>
          <w:rStyle w:val="FontStyle13"/>
          <w:sz w:val="28"/>
          <w:szCs w:val="28"/>
        </w:rPr>
        <w:t>закона</w:t>
      </w:r>
      <w:r w:rsidR="00030E7B">
        <w:rPr>
          <w:rStyle w:val="FontStyle13"/>
          <w:sz w:val="28"/>
          <w:szCs w:val="28"/>
        </w:rPr>
        <w:t xml:space="preserve"> на 1 л</w:t>
      </w:r>
      <w:r w:rsidR="00F1058F"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F1058F" w:rsidRDefault="00E9379C" w:rsidP="00030E7B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6</w:t>
      </w:r>
      <w:r w:rsidR="00030E7B">
        <w:rPr>
          <w:rStyle w:val="FontStyle13"/>
          <w:sz w:val="28"/>
          <w:szCs w:val="28"/>
        </w:rPr>
        <w:t xml:space="preserve">. </w:t>
      </w:r>
      <w:r w:rsidR="00F1058F" w:rsidRPr="00030E7B">
        <w:rPr>
          <w:rStyle w:val="FontStyle13"/>
          <w:sz w:val="28"/>
          <w:szCs w:val="28"/>
        </w:rPr>
        <w:t>Финансово-экономическое обоснование</w:t>
      </w:r>
      <w:r w:rsidR="00030E7B">
        <w:rPr>
          <w:rStyle w:val="FontStyle13"/>
          <w:sz w:val="28"/>
          <w:szCs w:val="28"/>
        </w:rPr>
        <w:t xml:space="preserve"> на </w:t>
      </w:r>
      <w:r w:rsidR="004149EA">
        <w:rPr>
          <w:rStyle w:val="FontStyle13"/>
          <w:sz w:val="28"/>
          <w:szCs w:val="28"/>
        </w:rPr>
        <w:t>1</w:t>
      </w:r>
      <w:r w:rsidR="00030E7B">
        <w:rPr>
          <w:rStyle w:val="FontStyle13"/>
          <w:sz w:val="28"/>
          <w:szCs w:val="28"/>
        </w:rPr>
        <w:t xml:space="preserve"> л.</w:t>
      </w:r>
    </w:p>
    <w:p w:rsidR="000041BD" w:rsidRDefault="000041BD" w:rsidP="00030E7B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7. Распоряжение Правительства Ленинградской области «О проекте областного закона «О внесении изменений в отдельные </w:t>
      </w:r>
      <w:bookmarkStart w:id="0" w:name="_GoBack"/>
      <w:bookmarkEnd w:id="0"/>
      <w:r>
        <w:rPr>
          <w:rStyle w:val="FontStyle13"/>
          <w:sz w:val="28"/>
          <w:szCs w:val="28"/>
        </w:rPr>
        <w:t>законы Ленинградской области» на 1 л.</w:t>
      </w:r>
    </w:p>
    <w:p w:rsidR="002A5F99" w:rsidRPr="00030E7B" w:rsidRDefault="002A5F99" w:rsidP="00030E7B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</w:p>
    <w:p w:rsidR="00F1058F" w:rsidRDefault="00F1058F" w:rsidP="00030E7B">
      <w:pPr>
        <w:pStyle w:val="Style8"/>
        <w:widowControl/>
        <w:ind w:firstLine="720"/>
        <w:rPr>
          <w:sz w:val="28"/>
          <w:szCs w:val="28"/>
        </w:rPr>
      </w:pPr>
    </w:p>
    <w:p w:rsidR="00DC6952" w:rsidRDefault="00DC6952" w:rsidP="00030E7B">
      <w:pPr>
        <w:pStyle w:val="Style8"/>
        <w:widowControl/>
        <w:ind w:firstLine="720"/>
        <w:rPr>
          <w:sz w:val="28"/>
          <w:szCs w:val="28"/>
        </w:rPr>
      </w:pPr>
    </w:p>
    <w:p w:rsidR="002E7F49" w:rsidRDefault="00F1058F" w:rsidP="00030E7B">
      <w:pPr>
        <w:pStyle w:val="Style8"/>
        <w:widowControl/>
        <w:rPr>
          <w:rStyle w:val="FontStyle12"/>
          <w:sz w:val="24"/>
          <w:szCs w:val="24"/>
        </w:rPr>
      </w:pPr>
      <w:r w:rsidRPr="00030E7B">
        <w:rPr>
          <w:rStyle w:val="FontStyle12"/>
          <w:sz w:val="28"/>
          <w:szCs w:val="28"/>
        </w:rPr>
        <w:t xml:space="preserve">Губернатор </w:t>
      </w:r>
      <w:r w:rsidR="00E9379C"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 w:rsidR="00030E7B">
        <w:rPr>
          <w:rStyle w:val="FontStyle12"/>
          <w:sz w:val="28"/>
          <w:szCs w:val="28"/>
        </w:rPr>
        <w:t xml:space="preserve">       </w:t>
      </w:r>
      <w:r w:rsidR="00E9379C">
        <w:rPr>
          <w:rStyle w:val="FontStyle12"/>
          <w:sz w:val="28"/>
          <w:szCs w:val="28"/>
        </w:rPr>
        <w:t xml:space="preserve"> </w:t>
      </w:r>
      <w:r w:rsidR="00030E7B">
        <w:rPr>
          <w:rStyle w:val="FontStyle12"/>
          <w:sz w:val="28"/>
          <w:szCs w:val="28"/>
        </w:rPr>
        <w:t xml:space="preserve">                                     </w:t>
      </w:r>
      <w:proofErr w:type="spellStart"/>
      <w:r w:rsidRPr="00030E7B">
        <w:rPr>
          <w:rStyle w:val="FontStyle12"/>
          <w:sz w:val="28"/>
          <w:szCs w:val="28"/>
        </w:rPr>
        <w:t>А.Дрозденко</w:t>
      </w:r>
      <w:proofErr w:type="spellEnd"/>
    </w:p>
    <w:sectPr w:rsidR="002E7F49" w:rsidSect="00030E7B">
      <w:headerReference w:type="even" r:id="rId9"/>
      <w:headerReference w:type="default" r:id="rId10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A57" w:rsidRDefault="002B0A57">
      <w:r>
        <w:separator/>
      </w:r>
    </w:p>
  </w:endnote>
  <w:endnote w:type="continuationSeparator" w:id="0">
    <w:p w:rsidR="002B0A57" w:rsidRDefault="002B0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A57" w:rsidRDefault="002B0A57">
      <w:r>
        <w:separator/>
      </w:r>
    </w:p>
  </w:footnote>
  <w:footnote w:type="continuationSeparator" w:id="0">
    <w:p w:rsidR="002B0A57" w:rsidRDefault="002B0A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60468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2A3005F"/>
    <w:multiLevelType w:val="singleLevel"/>
    <w:tmpl w:val="369432EC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69bad5f-b614-45e8-879a-f648fdb58faa"/>
  </w:docVars>
  <w:rsids>
    <w:rsidRoot w:val="00BA243B"/>
    <w:rsid w:val="000041BD"/>
    <w:rsid w:val="00030E7B"/>
    <w:rsid w:val="00060468"/>
    <w:rsid w:val="001D014A"/>
    <w:rsid w:val="002728A5"/>
    <w:rsid w:val="00290D27"/>
    <w:rsid w:val="002A5F99"/>
    <w:rsid w:val="002B0A57"/>
    <w:rsid w:val="002E7F49"/>
    <w:rsid w:val="00304B3D"/>
    <w:rsid w:val="003A5E6B"/>
    <w:rsid w:val="004149EA"/>
    <w:rsid w:val="0045297A"/>
    <w:rsid w:val="004625E5"/>
    <w:rsid w:val="00480289"/>
    <w:rsid w:val="005B7040"/>
    <w:rsid w:val="005F6DB7"/>
    <w:rsid w:val="00660446"/>
    <w:rsid w:val="006604E3"/>
    <w:rsid w:val="006A559B"/>
    <w:rsid w:val="006A6635"/>
    <w:rsid w:val="006C1FF0"/>
    <w:rsid w:val="006D432B"/>
    <w:rsid w:val="007C10FC"/>
    <w:rsid w:val="00857F8F"/>
    <w:rsid w:val="0090165F"/>
    <w:rsid w:val="0094056C"/>
    <w:rsid w:val="00A43638"/>
    <w:rsid w:val="00A56ECE"/>
    <w:rsid w:val="00A814E3"/>
    <w:rsid w:val="00BA243B"/>
    <w:rsid w:val="00C14729"/>
    <w:rsid w:val="00C21E02"/>
    <w:rsid w:val="00C351D7"/>
    <w:rsid w:val="00C53C67"/>
    <w:rsid w:val="00C70C9B"/>
    <w:rsid w:val="00D317FC"/>
    <w:rsid w:val="00D5450C"/>
    <w:rsid w:val="00D8461C"/>
    <w:rsid w:val="00DC6952"/>
    <w:rsid w:val="00E9379C"/>
    <w:rsid w:val="00EB69D1"/>
    <w:rsid w:val="00EF2F90"/>
    <w:rsid w:val="00F1058F"/>
    <w:rsid w:val="00F37C04"/>
    <w:rsid w:val="00FC04B3"/>
    <w:rsid w:val="00FE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9209873e-b33c-417d-ab74-e51208a9b51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5CE2F-D452-4C16-9B3B-70002F4D3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9209873e-b33c-417d-ab74-e51208a9b518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Наталья Михайловна Осипова</cp:lastModifiedBy>
  <cp:revision>2</cp:revision>
  <cp:lastPrinted>2016-10-05T07:46:00Z</cp:lastPrinted>
  <dcterms:created xsi:type="dcterms:W3CDTF">2018-05-07T15:41:00Z</dcterms:created>
  <dcterms:modified xsi:type="dcterms:W3CDTF">2018-05-07T15:41:00Z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969bad5f-b614-45e8-879a-f648fdb58faa</vt:lpwstr>
  </property>
</Properties>
</file>