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F50" w:rsidRPr="003C03FE" w:rsidRDefault="00837F50" w:rsidP="008B6A5F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 xml:space="preserve">ПРОЕКТ ВНОСИТ: </w:t>
      </w:r>
    </w:p>
    <w:p w:rsidR="00837F50" w:rsidRPr="003C03FE" w:rsidRDefault="00837F50" w:rsidP="008B6A5F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>Прокурор Ленинградской области</w:t>
      </w:r>
    </w:p>
    <w:p w:rsidR="00837F50" w:rsidRPr="003C03FE" w:rsidRDefault="00837F50" w:rsidP="008B6A5F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  <w:r w:rsidRPr="003C03FE">
        <w:rPr>
          <w:rFonts w:ascii="Times New Roman" w:hAnsi="Times New Roman"/>
          <w:sz w:val="28"/>
          <w:szCs w:val="28"/>
        </w:rPr>
        <w:tab/>
      </w:r>
    </w:p>
    <w:p w:rsidR="00837F50" w:rsidRPr="003C03FE" w:rsidRDefault="00837F50" w:rsidP="008B6A5F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F50" w:rsidRPr="003C03FE" w:rsidRDefault="00837F50" w:rsidP="008B6A5F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3C03FE"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837F50" w:rsidRPr="003C03FE" w:rsidRDefault="00837F50" w:rsidP="008B6A5F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837F50" w:rsidRPr="003C03FE" w:rsidRDefault="00837F50" w:rsidP="008B6A5F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  <w:r w:rsidRPr="003C03FE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837F50" w:rsidRPr="003C03FE" w:rsidRDefault="00837F50" w:rsidP="008B6A5F">
      <w:pPr>
        <w:pStyle w:val="1"/>
        <w:shd w:val="clear" w:color="auto" w:fill="auto"/>
        <w:spacing w:after="0" w:line="240" w:lineRule="exact"/>
        <w:rPr>
          <w:rFonts w:ascii="Times New Roman" w:hAnsi="Times New Roman"/>
          <w:b/>
          <w:sz w:val="28"/>
          <w:szCs w:val="28"/>
        </w:rPr>
      </w:pPr>
    </w:p>
    <w:p w:rsidR="00837F50" w:rsidRPr="003C03FE" w:rsidRDefault="00837F50" w:rsidP="002E672F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>О ВНЕСЕНИИ ИЗМЕНЕНИЯ В ОБЛАСТНОЙ</w:t>
      </w:r>
    </w:p>
    <w:p w:rsidR="00837F50" w:rsidRPr="003C03FE" w:rsidRDefault="00837F50" w:rsidP="002E672F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>ЗАКОН «ОБ АДМИНИСТРАТИВНЫХ ПРАВОНАРУШЕНИЯХ»</w:t>
      </w:r>
    </w:p>
    <w:p w:rsidR="00837F50" w:rsidRPr="003C03FE" w:rsidRDefault="00837F50" w:rsidP="002E672F">
      <w:pPr>
        <w:pStyle w:val="NormalWeb"/>
        <w:jc w:val="center"/>
        <w:rPr>
          <w:sz w:val="28"/>
          <w:szCs w:val="28"/>
        </w:rPr>
      </w:pPr>
      <w:r w:rsidRPr="003C03FE">
        <w:rPr>
          <w:sz w:val="28"/>
          <w:szCs w:val="28"/>
        </w:rPr>
        <w:t>Принят Законодательным собранием Ленинградской области</w:t>
      </w:r>
    </w:p>
    <w:p w:rsidR="00837F50" w:rsidRPr="003C03FE" w:rsidRDefault="00837F50" w:rsidP="002E672F">
      <w:pPr>
        <w:pStyle w:val="NormalWeb"/>
        <w:jc w:val="center"/>
        <w:rPr>
          <w:sz w:val="28"/>
          <w:szCs w:val="28"/>
        </w:rPr>
      </w:pPr>
      <w:r w:rsidRPr="003C03FE">
        <w:rPr>
          <w:sz w:val="28"/>
          <w:szCs w:val="28"/>
        </w:rPr>
        <w:t>____________________ 2018 года</w:t>
      </w:r>
    </w:p>
    <w:p w:rsidR="00837F50" w:rsidRPr="003C03FE" w:rsidRDefault="00837F50" w:rsidP="00F70406">
      <w:pPr>
        <w:pStyle w:val="NormalWeb"/>
        <w:ind w:firstLine="708"/>
        <w:jc w:val="both"/>
        <w:rPr>
          <w:b/>
          <w:sz w:val="28"/>
          <w:szCs w:val="28"/>
        </w:rPr>
      </w:pPr>
      <w:r w:rsidRPr="003C03FE">
        <w:rPr>
          <w:b/>
          <w:sz w:val="28"/>
          <w:szCs w:val="28"/>
        </w:rPr>
        <w:t xml:space="preserve">Статья 1 </w:t>
      </w:r>
    </w:p>
    <w:p w:rsidR="00837F50" w:rsidRPr="003C03FE" w:rsidRDefault="00837F50" w:rsidP="002E672F">
      <w:pPr>
        <w:pStyle w:val="NormalWeb"/>
        <w:ind w:firstLine="708"/>
        <w:jc w:val="both"/>
        <w:rPr>
          <w:sz w:val="28"/>
          <w:szCs w:val="28"/>
        </w:rPr>
      </w:pPr>
      <w:r w:rsidRPr="003C03FE">
        <w:rPr>
          <w:sz w:val="28"/>
          <w:szCs w:val="28"/>
        </w:rPr>
        <w:t>Внести в областной закон от 2 июля 2003 года № 47-оз «Об административных правонарушениях» (с последующими изменениями) следующее изменение: </w:t>
      </w:r>
    </w:p>
    <w:p w:rsidR="00837F50" w:rsidRPr="003C03FE" w:rsidRDefault="00837F50" w:rsidP="00F7040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>абзац первый статьи 7.6</w:t>
      </w:r>
      <w:r>
        <w:rPr>
          <w:rFonts w:ascii="Times New Roman" w:hAnsi="Times New Roman"/>
          <w:sz w:val="28"/>
          <w:szCs w:val="28"/>
        </w:rPr>
        <w:t>.</w:t>
      </w:r>
      <w:r w:rsidRPr="003C03FE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837F50" w:rsidRPr="003C03FE" w:rsidRDefault="00837F50" w:rsidP="00F7040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37F50" w:rsidRPr="00F70406" w:rsidRDefault="00837F50" w:rsidP="00492ED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C03FE">
        <w:rPr>
          <w:rFonts w:ascii="Times New Roman" w:hAnsi="Times New Roman"/>
          <w:sz w:val="28"/>
          <w:szCs w:val="28"/>
        </w:rPr>
        <w:t>«</w:t>
      </w:r>
      <w:r w:rsidRPr="003C03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Создание препятствий в осуществлении деятельности органов и должностных лиц местного самоуправления, непредставление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или несвоевременное представление </w:t>
      </w:r>
      <w:r w:rsidRPr="003C03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орган местного самоуправления (должностному лицу) сведений (информации), представление которых предусмотрено </w:t>
      </w:r>
      <w:r w:rsidRPr="00493274">
        <w:rPr>
          <w:rFonts w:ascii="Times New Roman" w:hAnsi="Times New Roman"/>
          <w:sz w:val="28"/>
          <w:szCs w:val="28"/>
        </w:rPr>
        <w:t>нормативны</w:t>
      </w:r>
      <w:r>
        <w:rPr>
          <w:rFonts w:ascii="Times New Roman" w:hAnsi="Times New Roman"/>
          <w:sz w:val="28"/>
          <w:szCs w:val="28"/>
        </w:rPr>
        <w:t>ми</w:t>
      </w:r>
      <w:r w:rsidRPr="00493274">
        <w:rPr>
          <w:rFonts w:ascii="Times New Roman" w:hAnsi="Times New Roman"/>
          <w:sz w:val="28"/>
          <w:szCs w:val="28"/>
        </w:rPr>
        <w:t xml:space="preserve"> правовы</w:t>
      </w:r>
      <w:r>
        <w:rPr>
          <w:rFonts w:ascii="Times New Roman" w:hAnsi="Times New Roman"/>
          <w:sz w:val="28"/>
          <w:szCs w:val="28"/>
        </w:rPr>
        <w:t>ми актами Ленинградской области</w:t>
      </w:r>
      <w:r w:rsidRPr="00493274">
        <w:rPr>
          <w:rFonts w:ascii="Times New Roman" w:hAnsi="Times New Roman"/>
          <w:sz w:val="28"/>
          <w:szCs w:val="28"/>
        </w:rPr>
        <w:t>, нормативны</w:t>
      </w:r>
      <w:r>
        <w:rPr>
          <w:rFonts w:ascii="Times New Roman" w:hAnsi="Times New Roman"/>
          <w:sz w:val="28"/>
          <w:szCs w:val="28"/>
        </w:rPr>
        <w:t>ми правовыми актами</w:t>
      </w:r>
      <w:r w:rsidRPr="00493274">
        <w:rPr>
          <w:rFonts w:ascii="Times New Roman" w:hAnsi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муниципальных образований Ленинградской области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C03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необходимо для осуществления этим органом (должностным лицом) его законной деятельности, а равно представление таких сведений (информации) в неполном объеме, искаженном виде, если указанные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деяния </w:t>
      </w:r>
      <w:r w:rsidRPr="003C03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не содержат состава административного правонарушения, предусмотренного статьей 19.7 Кодекса Российской Федерации об административных правонарушениях, 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</w:rPr>
        <w:t>.</w:t>
      </w:r>
      <w:r w:rsidRPr="00F70406">
        <w:rPr>
          <w:rFonts w:ascii="Times New Roman" w:hAnsi="Times New Roman"/>
          <w:sz w:val="28"/>
          <w:szCs w:val="28"/>
        </w:rPr>
        <w:t xml:space="preserve"> </w:t>
      </w:r>
    </w:p>
    <w:p w:rsidR="00837F50" w:rsidRPr="00F70406" w:rsidRDefault="00837F50" w:rsidP="00F7040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37F50" w:rsidRPr="0040125A" w:rsidRDefault="00837F50" w:rsidP="004012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125A">
        <w:rPr>
          <w:rFonts w:ascii="Times New Roman" w:hAnsi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/>
          <w:b/>
          <w:sz w:val="28"/>
          <w:szCs w:val="28"/>
        </w:rPr>
        <w:t>2</w:t>
      </w:r>
      <w:r w:rsidRPr="0040125A">
        <w:rPr>
          <w:rFonts w:ascii="Times New Roman" w:hAnsi="Times New Roman"/>
          <w:b/>
          <w:sz w:val="28"/>
          <w:szCs w:val="28"/>
        </w:rPr>
        <w:t>.</w:t>
      </w:r>
      <w:r w:rsidRPr="0040125A">
        <w:rPr>
          <w:rFonts w:ascii="Times New Roman" w:hAnsi="Times New Roman"/>
          <w:sz w:val="28"/>
          <w:szCs w:val="28"/>
        </w:rPr>
        <w:t xml:space="preserve"> Вступление в силу настоящего областного закона</w:t>
      </w:r>
    </w:p>
    <w:p w:rsidR="00837F50" w:rsidRDefault="00837F50" w:rsidP="004012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37F50" w:rsidRPr="0040125A" w:rsidRDefault="00837F50" w:rsidP="0040125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125A">
        <w:rPr>
          <w:rFonts w:ascii="Times New Roman" w:hAnsi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837F50" w:rsidRDefault="00837F50" w:rsidP="00401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F50" w:rsidRPr="0040125A" w:rsidRDefault="00837F50" w:rsidP="00401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7F50" w:rsidRPr="0040125A" w:rsidRDefault="00837F50" w:rsidP="00401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25A">
        <w:rPr>
          <w:rFonts w:ascii="Times New Roman" w:hAnsi="Times New Roman"/>
          <w:sz w:val="28"/>
          <w:szCs w:val="28"/>
        </w:rPr>
        <w:t>Губернатор</w:t>
      </w:r>
    </w:p>
    <w:p w:rsidR="00837F50" w:rsidRPr="0040125A" w:rsidRDefault="00837F50" w:rsidP="004012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125A">
        <w:rPr>
          <w:rFonts w:ascii="Times New Roman" w:hAnsi="Times New Roman"/>
          <w:sz w:val="28"/>
          <w:szCs w:val="28"/>
        </w:rPr>
        <w:t>Ленинградской области</w:t>
      </w:r>
      <w:r w:rsidRPr="0040125A">
        <w:rPr>
          <w:rFonts w:ascii="Times New Roman" w:hAnsi="Times New Roman"/>
          <w:sz w:val="28"/>
          <w:szCs w:val="28"/>
        </w:rPr>
        <w:tab/>
      </w:r>
      <w:r w:rsidRPr="0040125A">
        <w:rPr>
          <w:rFonts w:ascii="Times New Roman" w:hAnsi="Times New Roman"/>
          <w:sz w:val="28"/>
          <w:szCs w:val="28"/>
        </w:rPr>
        <w:tab/>
      </w:r>
      <w:r w:rsidRPr="0040125A">
        <w:rPr>
          <w:rFonts w:ascii="Times New Roman" w:hAnsi="Times New Roman"/>
          <w:sz w:val="28"/>
          <w:szCs w:val="28"/>
        </w:rPr>
        <w:tab/>
      </w:r>
      <w:r w:rsidRPr="0040125A">
        <w:rPr>
          <w:rFonts w:ascii="Times New Roman" w:hAnsi="Times New Roman"/>
          <w:sz w:val="28"/>
          <w:szCs w:val="28"/>
        </w:rPr>
        <w:tab/>
      </w:r>
      <w:r w:rsidRPr="0040125A">
        <w:rPr>
          <w:rFonts w:ascii="Times New Roman" w:hAnsi="Times New Roman"/>
          <w:sz w:val="28"/>
          <w:szCs w:val="28"/>
        </w:rPr>
        <w:tab/>
      </w:r>
      <w:r w:rsidRPr="0040125A">
        <w:rPr>
          <w:rFonts w:ascii="Times New Roman" w:hAnsi="Times New Roman"/>
          <w:sz w:val="28"/>
          <w:szCs w:val="28"/>
        </w:rPr>
        <w:tab/>
        <w:t xml:space="preserve">         А. Дрозденко</w:t>
      </w:r>
    </w:p>
    <w:sectPr w:rsidR="00837F50" w:rsidRPr="0040125A" w:rsidSect="008D18CC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7F50" w:rsidRDefault="00837F50">
      <w:r>
        <w:separator/>
      </w:r>
    </w:p>
  </w:endnote>
  <w:endnote w:type="continuationSeparator" w:id="0">
    <w:p w:rsidR="00837F50" w:rsidRDefault="00837F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7F50" w:rsidRDefault="00837F50">
      <w:r>
        <w:separator/>
      </w:r>
    </w:p>
  </w:footnote>
  <w:footnote w:type="continuationSeparator" w:id="0">
    <w:p w:rsidR="00837F50" w:rsidRDefault="00837F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50" w:rsidRDefault="00837F50" w:rsidP="0010676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7F50" w:rsidRDefault="00837F5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50" w:rsidRDefault="00837F50" w:rsidP="0010676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37F50" w:rsidRDefault="00837F5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E0703B"/>
    <w:multiLevelType w:val="hybridMultilevel"/>
    <w:tmpl w:val="4954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214006"/>
    <w:multiLevelType w:val="hybridMultilevel"/>
    <w:tmpl w:val="51C8B5E4"/>
    <w:lvl w:ilvl="0" w:tplc="8A045E4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500219B4"/>
    <w:multiLevelType w:val="multilevel"/>
    <w:tmpl w:val="1C6833C4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41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7DE9"/>
    <w:rsid w:val="00065C3A"/>
    <w:rsid w:val="0006624D"/>
    <w:rsid w:val="000702E7"/>
    <w:rsid w:val="00080852"/>
    <w:rsid w:val="00094E4F"/>
    <w:rsid w:val="000F03BA"/>
    <w:rsid w:val="00106766"/>
    <w:rsid w:val="00111800"/>
    <w:rsid w:val="00113AD9"/>
    <w:rsid w:val="00120A9C"/>
    <w:rsid w:val="001304E0"/>
    <w:rsid w:val="0013632D"/>
    <w:rsid w:val="00143CD6"/>
    <w:rsid w:val="00145179"/>
    <w:rsid w:val="00146213"/>
    <w:rsid w:val="00152142"/>
    <w:rsid w:val="001540C8"/>
    <w:rsid w:val="00171F1D"/>
    <w:rsid w:val="00191809"/>
    <w:rsid w:val="001B7FE6"/>
    <w:rsid w:val="001D23F0"/>
    <w:rsid w:val="001D7B46"/>
    <w:rsid w:val="002357C3"/>
    <w:rsid w:val="002359FA"/>
    <w:rsid w:val="002A4F84"/>
    <w:rsid w:val="002E672F"/>
    <w:rsid w:val="003249D3"/>
    <w:rsid w:val="003369FB"/>
    <w:rsid w:val="00382E8A"/>
    <w:rsid w:val="003C03FE"/>
    <w:rsid w:val="003D012B"/>
    <w:rsid w:val="003E241A"/>
    <w:rsid w:val="0040125A"/>
    <w:rsid w:val="00416D40"/>
    <w:rsid w:val="00437DE9"/>
    <w:rsid w:val="00462629"/>
    <w:rsid w:val="00492EDC"/>
    <w:rsid w:val="00493274"/>
    <w:rsid w:val="004C3DA1"/>
    <w:rsid w:val="004F38C4"/>
    <w:rsid w:val="005017C6"/>
    <w:rsid w:val="00512E17"/>
    <w:rsid w:val="005265E2"/>
    <w:rsid w:val="00534738"/>
    <w:rsid w:val="00565836"/>
    <w:rsid w:val="00580C2B"/>
    <w:rsid w:val="00583479"/>
    <w:rsid w:val="005D1A09"/>
    <w:rsid w:val="00620058"/>
    <w:rsid w:val="00625700"/>
    <w:rsid w:val="00633F64"/>
    <w:rsid w:val="00636BD9"/>
    <w:rsid w:val="0064575E"/>
    <w:rsid w:val="00650408"/>
    <w:rsid w:val="00656604"/>
    <w:rsid w:val="00670F36"/>
    <w:rsid w:val="00675446"/>
    <w:rsid w:val="0068029F"/>
    <w:rsid w:val="00694264"/>
    <w:rsid w:val="00697681"/>
    <w:rsid w:val="006A05B1"/>
    <w:rsid w:val="006A2DC7"/>
    <w:rsid w:val="006D2113"/>
    <w:rsid w:val="006E69FB"/>
    <w:rsid w:val="006F5545"/>
    <w:rsid w:val="00714CCA"/>
    <w:rsid w:val="00720A25"/>
    <w:rsid w:val="0072492C"/>
    <w:rsid w:val="00735FFA"/>
    <w:rsid w:val="00740388"/>
    <w:rsid w:val="00752A4B"/>
    <w:rsid w:val="007577C5"/>
    <w:rsid w:val="007729F9"/>
    <w:rsid w:val="007875F3"/>
    <w:rsid w:val="007D08F2"/>
    <w:rsid w:val="007D1563"/>
    <w:rsid w:val="00831C76"/>
    <w:rsid w:val="00837F50"/>
    <w:rsid w:val="00862BC6"/>
    <w:rsid w:val="008B6A5F"/>
    <w:rsid w:val="008D01FB"/>
    <w:rsid w:val="008D18CC"/>
    <w:rsid w:val="008D316E"/>
    <w:rsid w:val="008F354B"/>
    <w:rsid w:val="00905C9A"/>
    <w:rsid w:val="0092314C"/>
    <w:rsid w:val="009270B1"/>
    <w:rsid w:val="009339BB"/>
    <w:rsid w:val="0093570A"/>
    <w:rsid w:val="00946D16"/>
    <w:rsid w:val="00950834"/>
    <w:rsid w:val="00951C61"/>
    <w:rsid w:val="00956CC1"/>
    <w:rsid w:val="00960C6D"/>
    <w:rsid w:val="0098472E"/>
    <w:rsid w:val="009954DE"/>
    <w:rsid w:val="009972AF"/>
    <w:rsid w:val="009B7173"/>
    <w:rsid w:val="009B72F5"/>
    <w:rsid w:val="009E1D78"/>
    <w:rsid w:val="009E4D39"/>
    <w:rsid w:val="009E6F09"/>
    <w:rsid w:val="00A11022"/>
    <w:rsid w:val="00A416A5"/>
    <w:rsid w:val="00A50312"/>
    <w:rsid w:val="00A51B1C"/>
    <w:rsid w:val="00A62B5D"/>
    <w:rsid w:val="00A64DFF"/>
    <w:rsid w:val="00A714FF"/>
    <w:rsid w:val="00A93852"/>
    <w:rsid w:val="00AC2D44"/>
    <w:rsid w:val="00AC76B5"/>
    <w:rsid w:val="00AD0801"/>
    <w:rsid w:val="00AF7E89"/>
    <w:rsid w:val="00B17674"/>
    <w:rsid w:val="00B25BE3"/>
    <w:rsid w:val="00B30A3B"/>
    <w:rsid w:val="00B3159F"/>
    <w:rsid w:val="00B40AD8"/>
    <w:rsid w:val="00B62406"/>
    <w:rsid w:val="00B62687"/>
    <w:rsid w:val="00B73C74"/>
    <w:rsid w:val="00BE21B1"/>
    <w:rsid w:val="00BF1E94"/>
    <w:rsid w:val="00C30BAD"/>
    <w:rsid w:val="00C52802"/>
    <w:rsid w:val="00C760A7"/>
    <w:rsid w:val="00C867EC"/>
    <w:rsid w:val="00C939C9"/>
    <w:rsid w:val="00C9731D"/>
    <w:rsid w:val="00CA1D9D"/>
    <w:rsid w:val="00D265CB"/>
    <w:rsid w:val="00D26C7C"/>
    <w:rsid w:val="00D51570"/>
    <w:rsid w:val="00D83B9D"/>
    <w:rsid w:val="00DB20F0"/>
    <w:rsid w:val="00DB531F"/>
    <w:rsid w:val="00DC7A51"/>
    <w:rsid w:val="00E06CCD"/>
    <w:rsid w:val="00E257E6"/>
    <w:rsid w:val="00E4740A"/>
    <w:rsid w:val="00E5060B"/>
    <w:rsid w:val="00EB0B86"/>
    <w:rsid w:val="00EE2951"/>
    <w:rsid w:val="00EE46A9"/>
    <w:rsid w:val="00EF30E3"/>
    <w:rsid w:val="00EF7D57"/>
    <w:rsid w:val="00F16B44"/>
    <w:rsid w:val="00F65632"/>
    <w:rsid w:val="00F70406"/>
    <w:rsid w:val="00F71213"/>
    <w:rsid w:val="00F8141D"/>
    <w:rsid w:val="00FC2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D9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F354B"/>
    <w:pPr>
      <w:ind w:left="720"/>
      <w:contextualSpacing/>
    </w:pPr>
  </w:style>
  <w:style w:type="paragraph" w:customStyle="1" w:styleId="ConsPlusTitle">
    <w:name w:val="ConsPlusTitle"/>
    <w:uiPriority w:val="99"/>
    <w:rsid w:val="008B6A5F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character" w:customStyle="1" w:styleId="a">
    <w:name w:val="Основной текст_"/>
    <w:link w:val="1"/>
    <w:uiPriority w:val="99"/>
    <w:locked/>
    <w:rsid w:val="008B6A5F"/>
    <w:rPr>
      <w:sz w:val="18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8B6A5F"/>
    <w:pPr>
      <w:widowControl w:val="0"/>
      <w:shd w:val="clear" w:color="auto" w:fill="FFFFFF"/>
      <w:spacing w:after="120" w:line="240" w:lineRule="atLeast"/>
      <w:jc w:val="center"/>
    </w:pPr>
    <w:rPr>
      <w:sz w:val="18"/>
      <w:szCs w:val="20"/>
      <w:shd w:val="clear" w:color="auto" w:fill="FFFFFF"/>
      <w:lang w:eastAsia="ru-RU"/>
    </w:rPr>
  </w:style>
  <w:style w:type="paragraph" w:customStyle="1" w:styleId="ConsPlusNormal">
    <w:name w:val="ConsPlusNormal"/>
    <w:uiPriority w:val="99"/>
    <w:rsid w:val="00A62B5D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0">
    <w:name w:val="0"/>
    <w:uiPriority w:val="99"/>
    <w:rsid w:val="00A62B5D"/>
    <w:rPr>
      <w:rFonts w:ascii="Times New Roman" w:hAnsi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rsid w:val="008D18C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52802"/>
    <w:rPr>
      <w:rFonts w:cs="Times New Roman"/>
      <w:lang w:eastAsia="en-US"/>
    </w:rPr>
  </w:style>
  <w:style w:type="character" w:styleId="PageNumber">
    <w:name w:val="page number"/>
    <w:basedOn w:val="DefaultParagraphFont"/>
    <w:uiPriority w:val="99"/>
    <w:rsid w:val="008D18CC"/>
    <w:rPr>
      <w:rFonts w:cs="Times New Roman"/>
    </w:rPr>
  </w:style>
  <w:style w:type="paragraph" w:styleId="NormalWeb">
    <w:name w:val="Normal (Web)"/>
    <w:basedOn w:val="Normal"/>
    <w:uiPriority w:val="99"/>
    <w:rsid w:val="002E672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82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2153</TotalTime>
  <Pages>1</Pages>
  <Words>218</Words>
  <Characters>1246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Евгеньевич Жариков</dc:creator>
  <cp:keywords/>
  <dc:description/>
  <cp:lastModifiedBy>Прокурор</cp:lastModifiedBy>
  <cp:revision>109</cp:revision>
  <cp:lastPrinted>2018-05-11T08:59:00Z</cp:lastPrinted>
  <dcterms:created xsi:type="dcterms:W3CDTF">2017-11-23T11:03:00Z</dcterms:created>
  <dcterms:modified xsi:type="dcterms:W3CDTF">2018-05-11T12:46:00Z</dcterms:modified>
</cp:coreProperties>
</file>