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6431B7" w:rsidRPr="001903A8" w:rsidTr="006431B7"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Председателю Законодательного собрания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  <w:r w:rsidRPr="001903A8">
              <w:rPr>
                <w:szCs w:val="28"/>
              </w:rPr>
              <w:t>Ленинградской области</w:t>
            </w:r>
          </w:p>
          <w:p w:rsidR="006431B7" w:rsidRPr="001903A8" w:rsidRDefault="006431B7" w:rsidP="006431B7">
            <w:pPr>
              <w:ind w:firstLine="34"/>
              <w:jc w:val="center"/>
              <w:rPr>
                <w:szCs w:val="28"/>
              </w:rPr>
            </w:pPr>
          </w:p>
          <w:p w:rsidR="006431B7" w:rsidRPr="001903A8" w:rsidRDefault="006431B7" w:rsidP="006431B7">
            <w:pPr>
              <w:ind w:firstLine="34"/>
              <w:jc w:val="center"/>
              <w:rPr>
                <w:b/>
                <w:szCs w:val="28"/>
              </w:rPr>
            </w:pPr>
            <w:proofErr w:type="spellStart"/>
            <w:r w:rsidRPr="001903A8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rPr>
          <w:szCs w:val="28"/>
        </w:rPr>
      </w:pPr>
    </w:p>
    <w:p w:rsidR="006431B7" w:rsidRDefault="006431B7" w:rsidP="006431B7">
      <w:pPr>
        <w:jc w:val="center"/>
        <w:rPr>
          <w:b/>
          <w:szCs w:val="28"/>
        </w:rPr>
      </w:pPr>
      <w:r>
        <w:rPr>
          <w:b/>
          <w:szCs w:val="28"/>
        </w:rPr>
        <w:t>Уважаемый Сергей Михайлович!</w:t>
      </w:r>
    </w:p>
    <w:p w:rsidR="006431B7" w:rsidRDefault="006431B7" w:rsidP="006431B7">
      <w:pPr>
        <w:jc w:val="center"/>
        <w:rPr>
          <w:b/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</w:t>
      </w:r>
      <w:r w:rsidRPr="00D43E69">
        <w:rPr>
          <w:szCs w:val="28"/>
        </w:rPr>
        <w:t>закона</w:t>
      </w:r>
      <w:r w:rsidR="002E7315">
        <w:rPr>
          <w:szCs w:val="28"/>
        </w:rPr>
        <w:t xml:space="preserve"> </w:t>
      </w:r>
      <w:r w:rsidR="002E7315" w:rsidRPr="002E7315">
        <w:rPr>
          <w:szCs w:val="28"/>
        </w:rPr>
        <w:t xml:space="preserve">«О </w:t>
      </w:r>
      <w:r w:rsidR="002E7315" w:rsidRPr="002E7315">
        <w:rPr>
          <w:bCs/>
          <w:szCs w:val="28"/>
        </w:rPr>
        <w:t>внесении изменений в 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D43E69">
        <w:rPr>
          <w:szCs w:val="28"/>
        </w:rPr>
        <w:t>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Приложения: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 xml:space="preserve">1. Проект областного закона </w:t>
      </w:r>
      <w:r w:rsidR="002E7315" w:rsidRPr="002E7315">
        <w:rPr>
          <w:szCs w:val="28"/>
        </w:rPr>
        <w:t xml:space="preserve">«О </w:t>
      </w:r>
      <w:r w:rsidR="002E7315" w:rsidRPr="002E7315">
        <w:rPr>
          <w:bCs/>
          <w:szCs w:val="28"/>
        </w:rPr>
        <w:t>внесении изменений в 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2E7315">
        <w:rPr>
          <w:szCs w:val="28"/>
        </w:rPr>
        <w:t xml:space="preserve"> на 3</w:t>
      </w:r>
      <w:r>
        <w:rPr>
          <w:szCs w:val="28"/>
        </w:rPr>
        <w:t xml:space="preserve">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2. Обоснование необходимости</w:t>
      </w:r>
      <w:r w:rsidR="002E7315">
        <w:rPr>
          <w:szCs w:val="28"/>
        </w:rPr>
        <w:t xml:space="preserve"> принятия областного закона на 4</w:t>
      </w:r>
      <w:r>
        <w:rPr>
          <w:szCs w:val="28"/>
        </w:rPr>
        <w:t xml:space="preserve">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3. Справка о состоянии законодательства в данной сфере правового регулирования на 1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4. Перечень областных законов и иных действующих нормативных правовых актов</w:t>
      </w:r>
      <w:r w:rsidR="00546E01">
        <w:rPr>
          <w:szCs w:val="28"/>
        </w:rPr>
        <w:t xml:space="preserve"> Ленинградской области</w:t>
      </w:r>
      <w:r>
        <w:rPr>
          <w:szCs w:val="28"/>
        </w:rPr>
        <w:t xml:space="preserve">, отмены, изменения </w:t>
      </w:r>
      <w:r w:rsidR="00546E01">
        <w:rPr>
          <w:szCs w:val="28"/>
        </w:rPr>
        <w:t xml:space="preserve">                             </w:t>
      </w:r>
      <w:r>
        <w:rPr>
          <w:szCs w:val="28"/>
        </w:rPr>
        <w:t xml:space="preserve">или дополнения которых потребует принятие </w:t>
      </w:r>
      <w:r w:rsidR="00546E01">
        <w:rPr>
          <w:szCs w:val="28"/>
        </w:rPr>
        <w:t xml:space="preserve">областного </w:t>
      </w:r>
      <w:r>
        <w:rPr>
          <w:szCs w:val="28"/>
        </w:rPr>
        <w:t>закона, на 1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5. Предложения о разработке нормативных правовых актов</w:t>
      </w:r>
      <w:r w:rsidR="00546E01">
        <w:rPr>
          <w:szCs w:val="28"/>
        </w:rPr>
        <w:t xml:space="preserve"> Ленинградской области</w:t>
      </w:r>
      <w:r>
        <w:rPr>
          <w:szCs w:val="28"/>
        </w:rPr>
        <w:t>, принятие которых необходимо для реализации областного закона, на 1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6. Финансово-экономическое обоснование на 1 л.</w:t>
      </w:r>
    </w:p>
    <w:p w:rsidR="006431B7" w:rsidRDefault="006431B7" w:rsidP="006431B7">
      <w:pPr>
        <w:ind w:firstLine="709"/>
        <w:rPr>
          <w:szCs w:val="28"/>
        </w:rPr>
      </w:pPr>
      <w:r>
        <w:rPr>
          <w:szCs w:val="28"/>
        </w:rPr>
        <w:t>7. Распоряжение Правительства Ленинградской области на 1 л.</w:t>
      </w:r>
    </w:p>
    <w:p w:rsidR="006431B7" w:rsidRDefault="006431B7" w:rsidP="006431B7">
      <w:pPr>
        <w:ind w:firstLine="709"/>
        <w:rPr>
          <w:szCs w:val="28"/>
        </w:rPr>
      </w:pPr>
    </w:p>
    <w:p w:rsidR="006431B7" w:rsidRDefault="006431B7" w:rsidP="006431B7">
      <w:pPr>
        <w:ind w:firstLine="709"/>
        <w:rPr>
          <w:szCs w:val="28"/>
        </w:rPr>
      </w:pPr>
    </w:p>
    <w:tbl>
      <w:tblPr>
        <w:tblW w:w="9430" w:type="dxa"/>
        <w:tblLayout w:type="fixed"/>
        <w:tblLook w:val="0000" w:firstRow="0" w:lastRow="0" w:firstColumn="0" w:lastColumn="0" w:noHBand="0" w:noVBand="0"/>
      </w:tblPr>
      <w:tblGrid>
        <w:gridCol w:w="4786"/>
        <w:gridCol w:w="4644"/>
      </w:tblGrid>
      <w:tr w:rsidR="006431B7" w:rsidTr="007C4F6E">
        <w:tc>
          <w:tcPr>
            <w:tcW w:w="4786" w:type="dxa"/>
          </w:tcPr>
          <w:p w:rsidR="006431B7" w:rsidRPr="00F624EA" w:rsidRDefault="006431B7" w:rsidP="006431B7">
            <w:pPr>
              <w:ind w:firstLine="0"/>
              <w:rPr>
                <w:szCs w:val="28"/>
              </w:rPr>
            </w:pPr>
            <w:r w:rsidRPr="00F624EA">
              <w:rPr>
                <w:szCs w:val="28"/>
              </w:rPr>
              <w:t>Губернатор области</w:t>
            </w:r>
          </w:p>
        </w:tc>
        <w:tc>
          <w:tcPr>
            <w:tcW w:w="4644" w:type="dxa"/>
          </w:tcPr>
          <w:p w:rsidR="006431B7" w:rsidRPr="00F624EA" w:rsidRDefault="006431B7" w:rsidP="007C4F6E">
            <w:pPr>
              <w:jc w:val="right"/>
              <w:rPr>
                <w:szCs w:val="28"/>
              </w:rPr>
            </w:pPr>
            <w:proofErr w:type="spellStart"/>
            <w:r w:rsidRPr="00F624EA">
              <w:rPr>
                <w:szCs w:val="28"/>
              </w:rPr>
              <w:t>А.Дрозденко</w:t>
            </w:r>
            <w:proofErr w:type="spellEnd"/>
          </w:p>
        </w:tc>
      </w:tr>
    </w:tbl>
    <w:p w:rsidR="00546E01" w:rsidRPr="00546E01" w:rsidRDefault="00546E01" w:rsidP="00F011D9">
      <w:pPr>
        <w:ind w:firstLine="0"/>
        <w:rPr>
          <w:sz w:val="24"/>
          <w:szCs w:val="24"/>
        </w:rPr>
      </w:pPr>
      <w:bookmarkStart w:id="0" w:name="_GoBack"/>
      <w:bookmarkEnd w:id="0"/>
    </w:p>
    <w:sectPr w:rsidR="00546E01" w:rsidRPr="00546E01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586" w:rsidRDefault="00903586">
      <w:r>
        <w:separator/>
      </w:r>
    </w:p>
  </w:endnote>
  <w:endnote w:type="continuationSeparator" w:id="0">
    <w:p w:rsidR="00903586" w:rsidRDefault="0090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586" w:rsidRDefault="00903586">
      <w:r>
        <w:separator/>
      </w:r>
    </w:p>
  </w:footnote>
  <w:footnote w:type="continuationSeparator" w:id="0">
    <w:p w:rsidR="00903586" w:rsidRDefault="00903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11D9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488478c-3ddb-43b8-b41c-af0c2d2035a3"/>
  </w:docVars>
  <w:rsids>
    <w:rsidRoot w:val="00311A73"/>
    <w:rsid w:val="002E7315"/>
    <w:rsid w:val="00304B3D"/>
    <w:rsid w:val="00311A73"/>
    <w:rsid w:val="003A5E6B"/>
    <w:rsid w:val="004625E5"/>
    <w:rsid w:val="00546E01"/>
    <w:rsid w:val="005B7040"/>
    <w:rsid w:val="006431B7"/>
    <w:rsid w:val="007C10FC"/>
    <w:rsid w:val="007C41A4"/>
    <w:rsid w:val="008D7A97"/>
    <w:rsid w:val="00903586"/>
    <w:rsid w:val="00A814E3"/>
    <w:rsid w:val="00C21E02"/>
    <w:rsid w:val="00CD1931"/>
    <w:rsid w:val="00D317FC"/>
    <w:rsid w:val="00D5450C"/>
    <w:rsid w:val="00E1785E"/>
    <w:rsid w:val="00F011D9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6e03f736-e1be-4e39-a55a-2197f8864d3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6e03f736-e1be-4e39-a55a-2197f8864d3e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Маргарита Владиславовна Смелова</cp:lastModifiedBy>
  <cp:revision>2</cp:revision>
  <cp:lastPrinted>2017-06-02T13:19:00Z</cp:lastPrinted>
  <dcterms:created xsi:type="dcterms:W3CDTF">2017-06-27T11:38:00Z</dcterms:created>
  <dcterms:modified xsi:type="dcterms:W3CDTF">2017-06-27T11:38:00Z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5488478c-3ddb-43b8-b41c-af0c2d2035a3</vt:lpwstr>
  </property>
</Properties>
</file>