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6DE8">
        <w:rPr>
          <w:rFonts w:ascii="Times New Roman" w:hAnsi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</w:p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6DE8">
        <w:rPr>
          <w:rFonts w:ascii="Times New Roman" w:hAnsi="Times New Roman"/>
          <w:b/>
          <w:sz w:val="28"/>
          <w:szCs w:val="28"/>
          <w:lang w:eastAsia="ru-RU"/>
        </w:rPr>
        <w:t>принятия законопроекта «Социальный кодекс Ленинградской области»</w:t>
      </w:r>
    </w:p>
    <w:p w:rsidR="00EA1EC1" w:rsidRPr="00F16DE8" w:rsidRDefault="00EA1EC1" w:rsidP="00F16D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A1EC1" w:rsidRPr="00F16DE8" w:rsidRDefault="00EA1EC1" w:rsidP="00F16D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6DE8">
        <w:rPr>
          <w:rFonts w:ascii="Times New Roman" w:hAnsi="Times New Roman"/>
          <w:sz w:val="28"/>
          <w:szCs w:val="28"/>
          <w:lang w:eastAsia="ru-RU"/>
        </w:rPr>
        <w:t xml:space="preserve">Принятие </w:t>
      </w:r>
      <w:r w:rsidRPr="00F16DE8">
        <w:rPr>
          <w:rFonts w:ascii="Times New Roman" w:hAnsi="Times New Roman"/>
          <w:b/>
          <w:sz w:val="28"/>
          <w:szCs w:val="28"/>
          <w:lang w:eastAsia="ru-RU"/>
        </w:rPr>
        <w:t>законопроекта «Социальный Кодекс Ленинградской области»</w:t>
      </w:r>
      <w:r w:rsidRPr="00F16DE8">
        <w:rPr>
          <w:rFonts w:ascii="Times New Roman" w:hAnsi="Times New Roman"/>
          <w:sz w:val="28"/>
          <w:szCs w:val="28"/>
          <w:lang w:eastAsia="ru-RU"/>
        </w:rPr>
        <w:t xml:space="preserve"> потребует дополнительного выделения бюджетных средств из областного бюджета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 454,7 млн. руб. ежегодно</w:t>
      </w:r>
      <w:r w:rsidRPr="00F16DE8">
        <w:rPr>
          <w:rFonts w:ascii="Times New Roman" w:hAnsi="Times New Roman"/>
          <w:sz w:val="28"/>
          <w:szCs w:val="28"/>
          <w:lang w:eastAsia="ru-RU"/>
        </w:rPr>
        <w:t>.</w:t>
      </w: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1EC1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Председателя комитета</w:t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</w:p>
    <w:p w:rsidR="00EA1EC1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EA1EC1" w:rsidRPr="00F16DE8" w:rsidRDefault="00EA1EC1" w:rsidP="00F16D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 w:rsidRPr="00F16DE8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Л.Н. Нещадим</w:t>
      </w:r>
    </w:p>
    <w:p w:rsidR="00EA1EC1" w:rsidRPr="00F16DE8" w:rsidRDefault="00EA1EC1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1EC1" w:rsidRPr="00F16DE8" w:rsidRDefault="00EA1EC1" w:rsidP="00F16DE8">
      <w:pPr>
        <w:tabs>
          <w:tab w:val="left" w:pos="709"/>
        </w:tabs>
        <w:spacing w:after="0" w:line="240" w:lineRule="auto"/>
        <w:ind w:firstLine="709"/>
        <w:jc w:val="center"/>
        <w:outlineLvl w:val="5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A1EC1" w:rsidRDefault="00EA1EC1">
      <w:bookmarkStart w:id="0" w:name="_GoBack"/>
      <w:bookmarkEnd w:id="0"/>
    </w:p>
    <w:sectPr w:rsidR="00EA1EC1" w:rsidSect="00AA2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6DE8"/>
    <w:rsid w:val="00865D78"/>
    <w:rsid w:val="009A5EE4"/>
    <w:rsid w:val="00A23C1E"/>
    <w:rsid w:val="00AA2F2A"/>
    <w:rsid w:val="00AE4F64"/>
    <w:rsid w:val="00BC4654"/>
    <w:rsid w:val="00BE2D40"/>
    <w:rsid w:val="00CA2ACA"/>
    <w:rsid w:val="00CE70CD"/>
    <w:rsid w:val="00DC78B1"/>
    <w:rsid w:val="00EA1EC1"/>
    <w:rsid w:val="00F16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2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1</Pages>
  <Words>61</Words>
  <Characters>349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 Евгений Сергеевич</dc:creator>
  <cp:keywords/>
  <dc:description/>
  <cp:lastModifiedBy>Владелец</cp:lastModifiedBy>
  <cp:revision>4</cp:revision>
  <cp:lastPrinted>2016-12-12T14:39:00Z</cp:lastPrinted>
  <dcterms:created xsi:type="dcterms:W3CDTF">2016-11-28T09:25:00Z</dcterms:created>
  <dcterms:modified xsi:type="dcterms:W3CDTF">2016-12-12T14:39:00Z</dcterms:modified>
</cp:coreProperties>
</file>